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Default="000534D8" w:rsidP="008F2759">
      <w:pPr>
        <w:rPr>
          <w:sz w:val="22"/>
        </w:rPr>
      </w:pPr>
      <w:r w:rsidRPr="00E52912">
        <w:rPr>
          <w:b/>
          <w:sz w:val="22"/>
        </w:rPr>
        <w:t>Capa Endocrina</w:t>
      </w:r>
      <w:r>
        <w:rPr>
          <w:sz w:val="22"/>
        </w:rPr>
        <w:t>: Glándulas Tiroides y Paratiroides</w:t>
      </w:r>
    </w:p>
    <w:p w:rsidR="008F2759" w:rsidRDefault="000534D8" w:rsidP="008F2759">
      <w:pPr>
        <w:rPr>
          <w:sz w:val="22"/>
        </w:rPr>
      </w:pPr>
      <w:r w:rsidRPr="00E52912">
        <w:rPr>
          <w:b/>
          <w:sz w:val="22"/>
        </w:rPr>
        <w:t>Capa Respiratoria</w:t>
      </w:r>
      <w:r>
        <w:rPr>
          <w:sz w:val="22"/>
        </w:rPr>
        <w:t xml:space="preserve">: Laringe y Tráquea </w:t>
      </w:r>
    </w:p>
    <w:p w:rsidR="000534D8" w:rsidRDefault="00116026" w:rsidP="008F2759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5F93260B" wp14:editId="2B276F1B">
            <wp:simplePos x="0" y="0"/>
            <wp:positionH relativeFrom="column">
              <wp:posOffset>-66675</wp:posOffset>
            </wp:positionH>
            <wp:positionV relativeFrom="paragraph">
              <wp:posOffset>160655</wp:posOffset>
            </wp:positionV>
            <wp:extent cx="7248525" cy="2631440"/>
            <wp:effectExtent l="0" t="0" r="9525" b="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1" t="43461" r="5942" b="14211"/>
                    <a:stretch/>
                  </pic:blipFill>
                  <pic:spPr bwMode="auto">
                    <a:xfrm>
                      <a:off x="0" y="0"/>
                      <a:ext cx="7248525" cy="263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4D8" w:rsidRPr="00E52912">
        <w:rPr>
          <w:b/>
          <w:sz w:val="22"/>
        </w:rPr>
        <w:t>Capa Alimentaria</w:t>
      </w:r>
      <w:r w:rsidR="000534D8">
        <w:rPr>
          <w:sz w:val="22"/>
        </w:rPr>
        <w:t>: Faringe y Esófago</w:t>
      </w:r>
      <w:r w:rsidRPr="00116026">
        <w:rPr>
          <w:noProof/>
          <w:lang w:val="es-GT" w:eastAsia="es-GT"/>
        </w:rPr>
        <w:t xml:space="preserve"> </w:t>
      </w:r>
    </w:p>
    <w:p w:rsidR="00116026" w:rsidRDefault="00116026" w:rsidP="00E52912">
      <w:pPr>
        <w:pStyle w:val="Ttulo1"/>
        <w:rPr>
          <w:sz w:val="32"/>
        </w:rPr>
      </w:pPr>
    </w:p>
    <w:p w:rsidR="000534D8" w:rsidRPr="00E52912" w:rsidRDefault="00E52912" w:rsidP="00E52912">
      <w:pPr>
        <w:pStyle w:val="Ttulo1"/>
        <w:rPr>
          <w:sz w:val="32"/>
        </w:rPr>
      </w:pPr>
      <w:r w:rsidRPr="00E52912">
        <w:rPr>
          <w:sz w:val="32"/>
        </w:rPr>
        <w:t>Capa Endocrina</w:t>
      </w:r>
    </w:p>
    <w:p w:rsidR="000534D8" w:rsidRDefault="000534D8" w:rsidP="008F2759">
      <w:pPr>
        <w:rPr>
          <w:sz w:val="22"/>
        </w:rPr>
      </w:pPr>
    </w:p>
    <w:p w:rsidR="000534D8" w:rsidRPr="00D16DB7" w:rsidRDefault="005D75F5" w:rsidP="00D16DB7">
      <w:pPr>
        <w:pStyle w:val="Ttulo2"/>
        <w:rPr>
          <w:sz w:val="28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7216" behindDoc="0" locked="0" layoutInCell="1" allowOverlap="1" wp14:anchorId="7177F9D6" wp14:editId="22B86C32">
            <wp:simplePos x="0" y="0"/>
            <wp:positionH relativeFrom="column">
              <wp:posOffset>3914775</wp:posOffset>
            </wp:positionH>
            <wp:positionV relativeFrom="paragraph">
              <wp:posOffset>284480</wp:posOffset>
            </wp:positionV>
            <wp:extent cx="3333750" cy="342900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0" t="20815" r="45672" b="20784"/>
                    <a:stretch/>
                  </pic:blipFill>
                  <pic:spPr bwMode="auto">
                    <a:xfrm>
                      <a:off x="0" y="0"/>
                      <a:ext cx="333375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DB7" w:rsidRPr="00D16DB7">
        <w:rPr>
          <w:sz w:val="28"/>
        </w:rPr>
        <w:t>Glándula Tiroides</w:t>
      </w:r>
    </w:p>
    <w:p w:rsidR="000534D8" w:rsidRDefault="003C4581" w:rsidP="00506B00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506B00">
        <w:rPr>
          <w:sz w:val="22"/>
        </w:rPr>
        <w:t xml:space="preserve">Glándula endocrina </w:t>
      </w:r>
      <w:r w:rsidRPr="00506B00">
        <w:rPr>
          <w:b/>
          <w:sz w:val="22"/>
        </w:rPr>
        <w:t>más grande</w:t>
      </w:r>
      <w:r w:rsidRPr="00506B00">
        <w:rPr>
          <w:sz w:val="22"/>
        </w:rPr>
        <w:t xml:space="preserve"> del organismo.</w:t>
      </w:r>
    </w:p>
    <w:p w:rsidR="0000549F" w:rsidRDefault="0000549F" w:rsidP="00506B00">
      <w:pPr>
        <w:pStyle w:val="Prrafodelista"/>
        <w:numPr>
          <w:ilvl w:val="0"/>
          <w:numId w:val="1"/>
        </w:numPr>
        <w:ind w:left="360"/>
        <w:rPr>
          <w:sz w:val="22"/>
        </w:rPr>
      </w:pPr>
      <w:r>
        <w:rPr>
          <w:sz w:val="22"/>
        </w:rPr>
        <w:t xml:space="preserve">La </w:t>
      </w:r>
      <w:r>
        <w:rPr>
          <w:b/>
          <w:sz w:val="22"/>
        </w:rPr>
        <w:t xml:space="preserve">secreción endocrina </w:t>
      </w:r>
      <w:r>
        <w:rPr>
          <w:sz w:val="22"/>
        </w:rPr>
        <w:t xml:space="preserve">de la tiroides está regulada </w:t>
      </w:r>
      <w:r>
        <w:rPr>
          <w:b/>
          <w:sz w:val="22"/>
        </w:rPr>
        <w:t>hormonalmente por la hipófisis.</w:t>
      </w:r>
    </w:p>
    <w:p w:rsidR="0000549F" w:rsidRPr="00506B00" w:rsidRDefault="0000549F" w:rsidP="0000549F">
      <w:pPr>
        <w:pStyle w:val="Prrafodelista"/>
        <w:ind w:left="360"/>
        <w:rPr>
          <w:sz w:val="22"/>
        </w:rPr>
      </w:pPr>
    </w:p>
    <w:p w:rsidR="003C4581" w:rsidRPr="00506B00" w:rsidRDefault="003C4581" w:rsidP="00506B00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506B00">
        <w:rPr>
          <w:sz w:val="22"/>
        </w:rPr>
        <w:t xml:space="preserve">Produce </w:t>
      </w:r>
      <w:r w:rsidRPr="00506B00">
        <w:rPr>
          <w:b/>
          <w:sz w:val="22"/>
        </w:rPr>
        <w:t>hormonas tiroideas</w:t>
      </w:r>
      <w:r w:rsidRPr="00506B00">
        <w:rPr>
          <w:sz w:val="22"/>
        </w:rPr>
        <w:t xml:space="preserve"> que controlan el metabolismo y </w:t>
      </w:r>
      <w:r w:rsidRPr="00506B00">
        <w:rPr>
          <w:b/>
          <w:sz w:val="22"/>
        </w:rPr>
        <w:t>calcitonina</w:t>
      </w:r>
      <w:r w:rsidRPr="00506B00">
        <w:rPr>
          <w:sz w:val="22"/>
        </w:rPr>
        <w:t xml:space="preserve"> hormona que controla el metabolismo de calcio.</w:t>
      </w:r>
    </w:p>
    <w:p w:rsidR="003C4581" w:rsidRDefault="003C4581" w:rsidP="00506B00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506B00">
        <w:rPr>
          <w:b/>
          <w:sz w:val="22"/>
        </w:rPr>
        <w:t>Actúa</w:t>
      </w:r>
      <w:r w:rsidRPr="00506B00">
        <w:rPr>
          <w:sz w:val="22"/>
        </w:rPr>
        <w:t xml:space="preserve"> sobre todas las áreas del organismo, excepto ella misma y el bazo, testículos y útero.</w:t>
      </w:r>
    </w:p>
    <w:p w:rsidR="005D75F5" w:rsidRPr="00506B00" w:rsidRDefault="005D75F5" w:rsidP="005D75F5">
      <w:pPr>
        <w:pStyle w:val="Prrafodelista"/>
        <w:ind w:left="360"/>
        <w:rPr>
          <w:sz w:val="22"/>
        </w:rPr>
      </w:pPr>
    </w:p>
    <w:p w:rsidR="003C4581" w:rsidRPr="00506B00" w:rsidRDefault="00D41839" w:rsidP="00506B00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506B00">
        <w:rPr>
          <w:sz w:val="22"/>
        </w:rPr>
        <w:t xml:space="preserve">Profunda a los </w:t>
      </w:r>
      <w:r w:rsidRPr="00506B00">
        <w:rPr>
          <w:b/>
          <w:sz w:val="22"/>
        </w:rPr>
        <w:t>músculos esternotiroideos y esternohioideos</w:t>
      </w:r>
      <w:r w:rsidRPr="00506B00">
        <w:rPr>
          <w:sz w:val="22"/>
        </w:rPr>
        <w:t>.</w:t>
      </w:r>
    </w:p>
    <w:p w:rsidR="00D41839" w:rsidRPr="00506B00" w:rsidRDefault="00D41839" w:rsidP="00506B00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506B00">
        <w:rPr>
          <w:b/>
          <w:sz w:val="22"/>
        </w:rPr>
        <w:t>Anterior</w:t>
      </w:r>
      <w:r w:rsidRPr="00506B00">
        <w:rPr>
          <w:sz w:val="22"/>
        </w:rPr>
        <w:t xml:space="preserve"> en el cuello, a nivel de </w:t>
      </w:r>
      <w:r w:rsidRPr="00506B00">
        <w:rPr>
          <w:b/>
          <w:sz w:val="22"/>
        </w:rPr>
        <w:t>C5-T1</w:t>
      </w:r>
    </w:p>
    <w:p w:rsidR="00D41839" w:rsidRPr="00506B00" w:rsidRDefault="00D41839" w:rsidP="00506B00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506B00">
        <w:rPr>
          <w:sz w:val="22"/>
        </w:rPr>
        <w:t xml:space="preserve">Compuesta por </w:t>
      </w:r>
      <w:r w:rsidRPr="00506B00">
        <w:rPr>
          <w:b/>
          <w:sz w:val="22"/>
        </w:rPr>
        <w:t>lóbulos derecho e izquierdo</w:t>
      </w:r>
      <w:r w:rsidRPr="00506B00">
        <w:rPr>
          <w:sz w:val="22"/>
        </w:rPr>
        <w:t>, anterolaterales a la laringe y tráquea.</w:t>
      </w:r>
    </w:p>
    <w:p w:rsidR="00D41839" w:rsidRDefault="00D41839" w:rsidP="00506B00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506B00">
        <w:rPr>
          <w:b/>
          <w:sz w:val="22"/>
        </w:rPr>
        <w:t>Un istmo</w:t>
      </w:r>
      <w:r w:rsidRPr="00506B00">
        <w:rPr>
          <w:sz w:val="22"/>
        </w:rPr>
        <w:t xml:space="preserve"> delgado une los lóbulos sobre los </w:t>
      </w:r>
      <w:r w:rsidRPr="00506B00">
        <w:rPr>
          <w:b/>
          <w:sz w:val="22"/>
        </w:rPr>
        <w:t>anillos traqueales</w:t>
      </w:r>
      <w:r w:rsidRPr="00506B00">
        <w:rPr>
          <w:sz w:val="22"/>
        </w:rPr>
        <w:t xml:space="preserve"> </w:t>
      </w:r>
      <w:r w:rsidR="00506B00" w:rsidRPr="00506B00">
        <w:rPr>
          <w:b/>
          <w:sz w:val="22"/>
        </w:rPr>
        <w:t>2do y 3ro</w:t>
      </w:r>
      <w:r w:rsidRPr="00506B00">
        <w:rPr>
          <w:sz w:val="22"/>
        </w:rPr>
        <w:t xml:space="preserve">. </w:t>
      </w:r>
    </w:p>
    <w:p w:rsidR="005D75F5" w:rsidRPr="00506B00" w:rsidRDefault="005D75F5" w:rsidP="005D75F5">
      <w:pPr>
        <w:pStyle w:val="Prrafodelista"/>
        <w:ind w:left="360"/>
        <w:rPr>
          <w:sz w:val="22"/>
        </w:rPr>
      </w:pPr>
    </w:p>
    <w:p w:rsidR="003C4581" w:rsidRPr="00506B00" w:rsidRDefault="00FD0B7B" w:rsidP="00506B00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506B00">
        <w:rPr>
          <w:sz w:val="22"/>
        </w:rPr>
        <w:t xml:space="preserve">Rodeada por una </w:t>
      </w:r>
      <w:r w:rsidRPr="002D65A0">
        <w:rPr>
          <w:b/>
          <w:sz w:val="22"/>
        </w:rPr>
        <w:t>cápsula fibrosa</w:t>
      </w:r>
      <w:r w:rsidRPr="00506B00">
        <w:rPr>
          <w:sz w:val="22"/>
        </w:rPr>
        <w:t xml:space="preserve">, que envía </w:t>
      </w:r>
      <w:r w:rsidRPr="002D65A0">
        <w:rPr>
          <w:b/>
          <w:sz w:val="22"/>
        </w:rPr>
        <w:t>tabiques</w:t>
      </w:r>
      <w:r w:rsidRPr="00506B00">
        <w:rPr>
          <w:sz w:val="22"/>
        </w:rPr>
        <w:t xml:space="preserve"> hacia la profundidad de la glándula</w:t>
      </w:r>
    </w:p>
    <w:p w:rsidR="003C4581" w:rsidRDefault="00FD0B7B" w:rsidP="00506B00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506B00">
        <w:rPr>
          <w:sz w:val="22"/>
        </w:rPr>
        <w:t xml:space="preserve">La </w:t>
      </w:r>
      <w:r w:rsidRPr="002D65A0">
        <w:rPr>
          <w:b/>
          <w:sz w:val="22"/>
        </w:rPr>
        <w:t xml:space="preserve">Cápsula </w:t>
      </w:r>
      <w:r w:rsidR="002D65A0" w:rsidRPr="002D65A0">
        <w:rPr>
          <w:b/>
          <w:sz w:val="22"/>
        </w:rPr>
        <w:t>fibrosa</w:t>
      </w:r>
      <w:r w:rsidR="002D65A0">
        <w:rPr>
          <w:sz w:val="22"/>
        </w:rPr>
        <w:t xml:space="preserve"> </w:t>
      </w:r>
      <w:r w:rsidRPr="00506B00">
        <w:rPr>
          <w:sz w:val="22"/>
        </w:rPr>
        <w:t xml:space="preserve">está fijada mediante tejido </w:t>
      </w:r>
      <w:r w:rsidRPr="002D65A0">
        <w:rPr>
          <w:b/>
          <w:sz w:val="22"/>
        </w:rPr>
        <w:t>conectivo denso</w:t>
      </w:r>
      <w:r w:rsidRPr="00506B00">
        <w:rPr>
          <w:sz w:val="22"/>
        </w:rPr>
        <w:t xml:space="preserve"> al cartílago </w:t>
      </w:r>
      <w:r w:rsidRPr="00506B00">
        <w:rPr>
          <w:b/>
          <w:sz w:val="22"/>
        </w:rPr>
        <w:t xml:space="preserve">cricoides </w:t>
      </w:r>
      <w:r w:rsidRPr="00506B00">
        <w:rPr>
          <w:sz w:val="22"/>
        </w:rPr>
        <w:t xml:space="preserve">y a los </w:t>
      </w:r>
      <w:r w:rsidRPr="002D65A0">
        <w:rPr>
          <w:b/>
          <w:sz w:val="22"/>
        </w:rPr>
        <w:t>anillos traqueales superiores</w:t>
      </w:r>
      <w:r w:rsidRPr="00506B00">
        <w:rPr>
          <w:sz w:val="22"/>
        </w:rPr>
        <w:t>.</w:t>
      </w:r>
    </w:p>
    <w:p w:rsidR="005D75F5" w:rsidRPr="00506B00" w:rsidRDefault="005D75F5" w:rsidP="005D75F5">
      <w:pPr>
        <w:pStyle w:val="Prrafodelista"/>
        <w:ind w:left="360"/>
        <w:rPr>
          <w:sz w:val="22"/>
        </w:rPr>
      </w:pPr>
    </w:p>
    <w:p w:rsidR="00FD0B7B" w:rsidRPr="00506B00" w:rsidRDefault="00FD0B7B" w:rsidP="00506B00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506B00">
        <w:rPr>
          <w:sz w:val="22"/>
        </w:rPr>
        <w:t xml:space="preserve">Externa a la cápsula hay una </w:t>
      </w:r>
      <w:r w:rsidRPr="00506B00">
        <w:rPr>
          <w:b/>
          <w:sz w:val="22"/>
        </w:rPr>
        <w:t xml:space="preserve">vaina fascial laxa </w:t>
      </w:r>
      <w:r w:rsidRPr="00506B00">
        <w:rPr>
          <w:sz w:val="22"/>
        </w:rPr>
        <w:t>formada por la porción visceral de la lámina pretraqueal de la FCP.</w:t>
      </w:r>
    </w:p>
    <w:p w:rsidR="00FD0B7B" w:rsidRDefault="00FD0B7B" w:rsidP="008F2759">
      <w:pPr>
        <w:rPr>
          <w:sz w:val="22"/>
        </w:rPr>
      </w:pPr>
    </w:p>
    <w:p w:rsidR="005D75F5" w:rsidRDefault="005D75F5">
      <w:pPr>
        <w:spacing w:after="200" w:line="276" w:lineRule="auto"/>
        <w:jc w:val="left"/>
        <w:rPr>
          <w:sz w:val="22"/>
        </w:rPr>
      </w:pPr>
      <w:r>
        <w:rPr>
          <w:sz w:val="22"/>
        </w:rPr>
        <w:br w:type="page"/>
      </w:r>
    </w:p>
    <w:p w:rsidR="00D85E86" w:rsidRPr="00CD33AB" w:rsidRDefault="005D75F5" w:rsidP="00CD33AB">
      <w:pPr>
        <w:pStyle w:val="Ttulo3"/>
        <w:rPr>
          <w:sz w:val="24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-22860</wp:posOffset>
            </wp:positionV>
            <wp:extent cx="2800350" cy="3648075"/>
            <wp:effectExtent l="0" t="0" r="0" b="95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86" t="26257" r="11885" b="13306"/>
                    <a:stretch/>
                  </pic:blipFill>
                  <pic:spPr bwMode="auto">
                    <a:xfrm>
                      <a:off x="0" y="0"/>
                      <a:ext cx="2800350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78D" w:rsidRPr="00CD33AB">
        <w:rPr>
          <w:sz w:val="24"/>
        </w:rPr>
        <w:t>Arterias</w:t>
      </w:r>
    </w:p>
    <w:p w:rsidR="007D078D" w:rsidRPr="00CD33AB" w:rsidRDefault="007D078D" w:rsidP="00CD33AB">
      <w:pPr>
        <w:pStyle w:val="Prrafodelista"/>
        <w:numPr>
          <w:ilvl w:val="0"/>
          <w:numId w:val="2"/>
        </w:numPr>
        <w:rPr>
          <w:b/>
          <w:sz w:val="22"/>
        </w:rPr>
      </w:pPr>
      <w:r w:rsidRPr="00CD33AB">
        <w:rPr>
          <w:b/>
          <w:sz w:val="22"/>
        </w:rPr>
        <w:t xml:space="preserve">Altamente </w:t>
      </w:r>
      <w:proofErr w:type="spellStart"/>
      <w:r w:rsidRPr="00CD33AB">
        <w:rPr>
          <w:b/>
          <w:sz w:val="22"/>
        </w:rPr>
        <w:t>vascularizada</w:t>
      </w:r>
      <w:proofErr w:type="spellEnd"/>
    </w:p>
    <w:p w:rsidR="007D078D" w:rsidRDefault="007D078D" w:rsidP="00CD33AB">
      <w:pPr>
        <w:pStyle w:val="Prrafodelista"/>
        <w:numPr>
          <w:ilvl w:val="0"/>
          <w:numId w:val="2"/>
        </w:numPr>
        <w:rPr>
          <w:sz w:val="22"/>
        </w:rPr>
      </w:pPr>
      <w:r w:rsidRPr="00CD33AB">
        <w:rPr>
          <w:sz w:val="22"/>
        </w:rPr>
        <w:t xml:space="preserve">Irrigada por </w:t>
      </w:r>
      <w:r w:rsidRPr="00CD33AB">
        <w:rPr>
          <w:b/>
          <w:sz w:val="22"/>
        </w:rPr>
        <w:t>arterias tiroideas superiores e inferiores</w:t>
      </w:r>
      <w:r w:rsidRPr="00CD33AB">
        <w:rPr>
          <w:sz w:val="22"/>
        </w:rPr>
        <w:t>, que se sitúan entre la cápsula fibrosa y la vaina fascial laxa</w:t>
      </w:r>
      <w:r w:rsidR="00C660C8">
        <w:rPr>
          <w:sz w:val="22"/>
        </w:rPr>
        <w:t xml:space="preserve"> y se </w:t>
      </w:r>
      <w:r w:rsidR="00C660C8">
        <w:rPr>
          <w:b/>
          <w:sz w:val="22"/>
        </w:rPr>
        <w:t xml:space="preserve">anastomosan </w:t>
      </w:r>
      <w:proofErr w:type="spellStart"/>
      <w:r w:rsidR="00C660C8">
        <w:rPr>
          <w:b/>
          <w:sz w:val="22"/>
        </w:rPr>
        <w:t>nampliamente</w:t>
      </w:r>
      <w:proofErr w:type="spellEnd"/>
      <w:r w:rsidR="00C660C8">
        <w:rPr>
          <w:b/>
          <w:sz w:val="22"/>
        </w:rPr>
        <w:t xml:space="preserve"> dentro de la glándula</w:t>
      </w:r>
      <w:r w:rsidRPr="00CD33AB">
        <w:rPr>
          <w:sz w:val="22"/>
        </w:rPr>
        <w:t>.</w:t>
      </w:r>
    </w:p>
    <w:p w:rsidR="00C660C8" w:rsidRPr="00CD33AB" w:rsidRDefault="00C660C8" w:rsidP="00C660C8">
      <w:pPr>
        <w:pStyle w:val="Prrafodelista"/>
        <w:ind w:left="360"/>
        <w:rPr>
          <w:sz w:val="22"/>
        </w:rPr>
      </w:pPr>
    </w:p>
    <w:p w:rsidR="00C660C8" w:rsidRPr="00C660C8" w:rsidRDefault="00C660C8" w:rsidP="00CD33AB">
      <w:pPr>
        <w:pStyle w:val="Prrafodelista"/>
        <w:numPr>
          <w:ilvl w:val="0"/>
          <w:numId w:val="2"/>
        </w:numPr>
        <w:rPr>
          <w:b/>
          <w:sz w:val="22"/>
        </w:rPr>
      </w:pPr>
      <w:r>
        <w:rPr>
          <w:b/>
          <w:sz w:val="22"/>
        </w:rPr>
        <w:t>T</w:t>
      </w:r>
      <w:r w:rsidR="00CD33AB" w:rsidRPr="00C660C8">
        <w:rPr>
          <w:b/>
          <w:sz w:val="22"/>
        </w:rPr>
        <w:t xml:space="preserve">iroideas </w:t>
      </w:r>
      <w:r>
        <w:rPr>
          <w:b/>
          <w:sz w:val="22"/>
        </w:rPr>
        <w:t>S</w:t>
      </w:r>
      <w:r w:rsidR="00CD33AB" w:rsidRPr="00C660C8">
        <w:rPr>
          <w:b/>
          <w:sz w:val="22"/>
        </w:rPr>
        <w:t>uperiores</w:t>
      </w:r>
      <w:r w:rsidRPr="00C660C8">
        <w:rPr>
          <w:b/>
          <w:sz w:val="22"/>
        </w:rPr>
        <w:t xml:space="preserve"> </w:t>
      </w:r>
    </w:p>
    <w:p w:rsidR="00C660C8" w:rsidRDefault="00C660C8" w:rsidP="00C660C8">
      <w:pPr>
        <w:pStyle w:val="Prrafodelista"/>
        <w:numPr>
          <w:ilvl w:val="1"/>
          <w:numId w:val="2"/>
        </w:numPr>
        <w:rPr>
          <w:sz w:val="22"/>
        </w:rPr>
      </w:pPr>
      <w:r w:rsidRPr="00CD33AB">
        <w:rPr>
          <w:b/>
          <w:sz w:val="22"/>
        </w:rPr>
        <w:t>Las primeras ramas de las ACE</w:t>
      </w:r>
      <w:r w:rsidR="00CD33AB" w:rsidRPr="00CD33AB">
        <w:rPr>
          <w:sz w:val="22"/>
        </w:rPr>
        <w:t xml:space="preserve"> </w:t>
      </w:r>
    </w:p>
    <w:p w:rsidR="00C660C8" w:rsidRDefault="00C660C8" w:rsidP="00C660C8">
      <w:pPr>
        <w:pStyle w:val="Prrafodelista"/>
        <w:numPr>
          <w:ilvl w:val="1"/>
          <w:numId w:val="2"/>
        </w:numPr>
        <w:rPr>
          <w:sz w:val="22"/>
        </w:rPr>
      </w:pPr>
      <w:r>
        <w:rPr>
          <w:sz w:val="22"/>
        </w:rPr>
        <w:t>D</w:t>
      </w:r>
      <w:r w:rsidR="00CD33AB" w:rsidRPr="00CD33AB">
        <w:rPr>
          <w:sz w:val="22"/>
        </w:rPr>
        <w:t xml:space="preserve">escienden hacia los </w:t>
      </w:r>
      <w:r>
        <w:rPr>
          <w:sz w:val="22"/>
        </w:rPr>
        <w:t>polos superiores de la glándula</w:t>
      </w:r>
    </w:p>
    <w:p w:rsidR="00C660C8" w:rsidRDefault="00C660C8" w:rsidP="00C660C8">
      <w:pPr>
        <w:pStyle w:val="Prrafodelista"/>
        <w:numPr>
          <w:ilvl w:val="1"/>
          <w:numId w:val="2"/>
        </w:numPr>
        <w:rPr>
          <w:sz w:val="22"/>
        </w:rPr>
      </w:pPr>
      <w:r>
        <w:rPr>
          <w:b/>
          <w:sz w:val="22"/>
        </w:rPr>
        <w:t>P</w:t>
      </w:r>
      <w:r w:rsidR="00CD33AB" w:rsidRPr="00CD33AB">
        <w:rPr>
          <w:b/>
          <w:sz w:val="22"/>
        </w:rPr>
        <w:t>erforan</w:t>
      </w:r>
      <w:r w:rsidR="00CD33AB" w:rsidRPr="00CD33AB">
        <w:rPr>
          <w:sz w:val="22"/>
        </w:rPr>
        <w:t xml:space="preserve"> la </w:t>
      </w:r>
      <w:r w:rsidR="00CD33AB" w:rsidRPr="00CD33AB">
        <w:rPr>
          <w:b/>
          <w:sz w:val="22"/>
        </w:rPr>
        <w:t>lámina pretraqueal</w:t>
      </w:r>
      <w:r w:rsidR="00CD33AB" w:rsidRPr="00CD33AB">
        <w:rPr>
          <w:sz w:val="22"/>
        </w:rPr>
        <w:t xml:space="preserve"> de la FCP </w:t>
      </w:r>
    </w:p>
    <w:p w:rsidR="00C660C8" w:rsidRDefault="00C660C8" w:rsidP="00C660C8">
      <w:pPr>
        <w:pStyle w:val="Prrafodelista"/>
        <w:numPr>
          <w:ilvl w:val="1"/>
          <w:numId w:val="2"/>
        </w:numPr>
        <w:rPr>
          <w:sz w:val="22"/>
        </w:rPr>
      </w:pPr>
      <w:r>
        <w:rPr>
          <w:sz w:val="22"/>
        </w:rPr>
        <w:t>S</w:t>
      </w:r>
      <w:r w:rsidR="00CD33AB" w:rsidRPr="00CD33AB">
        <w:rPr>
          <w:sz w:val="22"/>
        </w:rPr>
        <w:t xml:space="preserve">e dividen en ramas </w:t>
      </w:r>
      <w:r w:rsidR="00CD33AB" w:rsidRPr="00CD33AB">
        <w:rPr>
          <w:b/>
          <w:sz w:val="22"/>
        </w:rPr>
        <w:t>anterior y posterior</w:t>
      </w:r>
      <w:r w:rsidR="00CD33AB" w:rsidRPr="00CD33AB">
        <w:rPr>
          <w:sz w:val="22"/>
        </w:rPr>
        <w:t xml:space="preserve"> </w:t>
      </w:r>
    </w:p>
    <w:p w:rsidR="007D078D" w:rsidRPr="00CD33AB" w:rsidRDefault="00C660C8" w:rsidP="00C660C8">
      <w:pPr>
        <w:pStyle w:val="Prrafodelista"/>
        <w:numPr>
          <w:ilvl w:val="1"/>
          <w:numId w:val="2"/>
        </w:numPr>
        <w:rPr>
          <w:sz w:val="22"/>
        </w:rPr>
      </w:pPr>
      <w:r>
        <w:rPr>
          <w:b/>
          <w:sz w:val="22"/>
        </w:rPr>
        <w:t>I</w:t>
      </w:r>
      <w:r w:rsidR="00CD33AB" w:rsidRPr="00CD33AB">
        <w:rPr>
          <w:b/>
          <w:sz w:val="22"/>
        </w:rPr>
        <w:t>rrigan</w:t>
      </w:r>
      <w:r w:rsidR="00CD33AB" w:rsidRPr="00CD33AB">
        <w:rPr>
          <w:sz w:val="22"/>
        </w:rPr>
        <w:t xml:space="preserve"> las </w:t>
      </w:r>
      <w:r w:rsidR="00CD33AB" w:rsidRPr="00CD33AB">
        <w:rPr>
          <w:b/>
          <w:sz w:val="22"/>
        </w:rPr>
        <w:t>caras anterosuperiores</w:t>
      </w:r>
      <w:r w:rsidR="00CD33AB" w:rsidRPr="00CD33AB">
        <w:rPr>
          <w:sz w:val="22"/>
        </w:rPr>
        <w:t xml:space="preserve"> de la glándula.</w:t>
      </w:r>
    </w:p>
    <w:p w:rsidR="00D85E86" w:rsidRDefault="00D85E86" w:rsidP="008F2759">
      <w:pPr>
        <w:rPr>
          <w:sz w:val="22"/>
        </w:rPr>
      </w:pPr>
    </w:p>
    <w:p w:rsidR="00C660C8" w:rsidRPr="00C660C8" w:rsidRDefault="00C660C8" w:rsidP="00C660C8">
      <w:pPr>
        <w:pStyle w:val="Prrafodelista"/>
        <w:numPr>
          <w:ilvl w:val="0"/>
          <w:numId w:val="3"/>
        </w:numPr>
        <w:rPr>
          <w:b/>
          <w:sz w:val="22"/>
        </w:rPr>
      </w:pPr>
      <w:r w:rsidRPr="00C660C8">
        <w:rPr>
          <w:b/>
          <w:sz w:val="22"/>
        </w:rPr>
        <w:t>Tiroideas Inferiores</w:t>
      </w:r>
    </w:p>
    <w:p w:rsidR="00D85E86" w:rsidRPr="00C660C8" w:rsidRDefault="00C660C8" w:rsidP="00C660C8">
      <w:pPr>
        <w:pStyle w:val="Prrafodelista"/>
        <w:numPr>
          <w:ilvl w:val="1"/>
          <w:numId w:val="3"/>
        </w:numPr>
        <w:rPr>
          <w:sz w:val="22"/>
        </w:rPr>
      </w:pPr>
      <w:r w:rsidRPr="00C660C8">
        <w:rPr>
          <w:sz w:val="22"/>
        </w:rPr>
        <w:t xml:space="preserve">Ramas </w:t>
      </w:r>
      <w:r w:rsidRPr="00C660C8">
        <w:rPr>
          <w:b/>
          <w:sz w:val="22"/>
        </w:rPr>
        <w:t xml:space="preserve">más grandes de los troncos </w:t>
      </w:r>
      <w:proofErr w:type="spellStart"/>
      <w:r w:rsidRPr="00C660C8">
        <w:rPr>
          <w:b/>
          <w:sz w:val="22"/>
        </w:rPr>
        <w:t>tirocervicales</w:t>
      </w:r>
      <w:proofErr w:type="spellEnd"/>
      <w:r w:rsidRPr="00C660C8">
        <w:rPr>
          <w:sz w:val="22"/>
        </w:rPr>
        <w:t xml:space="preserve"> que se originan de las subclavias.</w:t>
      </w:r>
    </w:p>
    <w:p w:rsidR="00C660C8" w:rsidRPr="00C660C8" w:rsidRDefault="00C660C8" w:rsidP="00C660C8">
      <w:pPr>
        <w:pStyle w:val="Prrafodelista"/>
        <w:numPr>
          <w:ilvl w:val="1"/>
          <w:numId w:val="3"/>
        </w:numPr>
        <w:rPr>
          <w:sz w:val="22"/>
        </w:rPr>
      </w:pPr>
      <w:r w:rsidRPr="00C660C8">
        <w:rPr>
          <w:sz w:val="22"/>
        </w:rPr>
        <w:t xml:space="preserve">Discurren </w:t>
      </w:r>
      <w:proofErr w:type="spellStart"/>
      <w:r w:rsidRPr="00C660C8">
        <w:rPr>
          <w:b/>
          <w:sz w:val="22"/>
        </w:rPr>
        <w:t>superomedialemnte</w:t>
      </w:r>
      <w:proofErr w:type="spellEnd"/>
      <w:r w:rsidRPr="00C660C8">
        <w:rPr>
          <w:b/>
          <w:sz w:val="22"/>
        </w:rPr>
        <w:t xml:space="preserve"> posterio</w:t>
      </w:r>
      <w:r>
        <w:rPr>
          <w:b/>
          <w:sz w:val="22"/>
        </w:rPr>
        <w:t>r</w:t>
      </w:r>
      <w:r w:rsidRPr="00C660C8">
        <w:rPr>
          <w:sz w:val="22"/>
        </w:rPr>
        <w:t xml:space="preserve"> a las </w:t>
      </w:r>
      <w:r w:rsidRPr="00C660C8">
        <w:rPr>
          <w:b/>
          <w:sz w:val="22"/>
        </w:rPr>
        <w:t>vainas carotídeas</w:t>
      </w:r>
    </w:p>
    <w:p w:rsidR="00C660C8" w:rsidRPr="00C660C8" w:rsidRDefault="00C660C8" w:rsidP="00C660C8">
      <w:pPr>
        <w:pStyle w:val="Prrafodelista"/>
        <w:numPr>
          <w:ilvl w:val="1"/>
          <w:numId w:val="3"/>
        </w:numPr>
        <w:rPr>
          <w:sz w:val="22"/>
        </w:rPr>
      </w:pPr>
      <w:r w:rsidRPr="00C660C8">
        <w:rPr>
          <w:sz w:val="22"/>
        </w:rPr>
        <w:t xml:space="preserve">Se divide en ramas que </w:t>
      </w:r>
      <w:r w:rsidRPr="00C660C8">
        <w:rPr>
          <w:b/>
          <w:sz w:val="22"/>
        </w:rPr>
        <w:t>perforan la lámina pretraqueal</w:t>
      </w:r>
      <w:r w:rsidRPr="00C660C8">
        <w:rPr>
          <w:sz w:val="22"/>
        </w:rPr>
        <w:t xml:space="preserve"> de la FCP</w:t>
      </w:r>
    </w:p>
    <w:p w:rsidR="00C660C8" w:rsidRPr="00C660C8" w:rsidRDefault="00C660C8" w:rsidP="00C660C8">
      <w:pPr>
        <w:pStyle w:val="Prrafodelista"/>
        <w:numPr>
          <w:ilvl w:val="1"/>
          <w:numId w:val="3"/>
        </w:numPr>
        <w:rPr>
          <w:b/>
          <w:sz w:val="22"/>
        </w:rPr>
      </w:pPr>
      <w:r w:rsidRPr="00C660C8">
        <w:rPr>
          <w:b/>
          <w:sz w:val="22"/>
        </w:rPr>
        <w:t xml:space="preserve">Irriga la cara </w:t>
      </w:r>
      <w:proofErr w:type="spellStart"/>
      <w:r w:rsidRPr="00C660C8">
        <w:rPr>
          <w:b/>
          <w:sz w:val="22"/>
        </w:rPr>
        <w:t>posteroinferior</w:t>
      </w:r>
      <w:proofErr w:type="spellEnd"/>
      <w:r w:rsidRPr="00C660C8">
        <w:rPr>
          <w:sz w:val="22"/>
        </w:rPr>
        <w:t xml:space="preserve">, incluyendo los </w:t>
      </w:r>
      <w:r w:rsidRPr="00C660C8">
        <w:rPr>
          <w:b/>
          <w:sz w:val="22"/>
        </w:rPr>
        <w:t>polos inferiores.</w:t>
      </w:r>
    </w:p>
    <w:p w:rsidR="00C660C8" w:rsidRDefault="00C660C8" w:rsidP="008F2759">
      <w:pPr>
        <w:rPr>
          <w:sz w:val="22"/>
        </w:rPr>
      </w:pPr>
    </w:p>
    <w:p w:rsidR="009D494C" w:rsidRPr="00116026" w:rsidRDefault="009D494C" w:rsidP="00116026">
      <w:pPr>
        <w:pStyle w:val="Prrafodelista"/>
        <w:numPr>
          <w:ilvl w:val="0"/>
          <w:numId w:val="3"/>
        </w:numPr>
        <w:rPr>
          <w:b/>
          <w:sz w:val="22"/>
        </w:rPr>
      </w:pPr>
      <w:r w:rsidRPr="00116026">
        <w:rPr>
          <w:b/>
          <w:sz w:val="22"/>
        </w:rPr>
        <w:t>Tiroidea IMA</w:t>
      </w:r>
    </w:p>
    <w:p w:rsidR="00C660C8" w:rsidRPr="00116026" w:rsidRDefault="009D494C" w:rsidP="00116026">
      <w:pPr>
        <w:pStyle w:val="Prrafodelista"/>
        <w:numPr>
          <w:ilvl w:val="1"/>
          <w:numId w:val="3"/>
        </w:numPr>
        <w:rPr>
          <w:sz w:val="22"/>
        </w:rPr>
      </w:pPr>
      <w:r w:rsidRPr="00116026">
        <w:rPr>
          <w:sz w:val="22"/>
        </w:rPr>
        <w:t xml:space="preserve">En un </w:t>
      </w:r>
      <w:r w:rsidRPr="00116026">
        <w:rPr>
          <w:b/>
          <w:sz w:val="22"/>
        </w:rPr>
        <w:t>10% de la pop</w:t>
      </w:r>
      <w:r w:rsidRPr="00116026">
        <w:rPr>
          <w:sz w:val="22"/>
        </w:rPr>
        <w:t>.</w:t>
      </w:r>
    </w:p>
    <w:p w:rsidR="009D494C" w:rsidRPr="00116026" w:rsidRDefault="009D494C" w:rsidP="00116026">
      <w:pPr>
        <w:pStyle w:val="Prrafodelista"/>
        <w:numPr>
          <w:ilvl w:val="1"/>
          <w:numId w:val="3"/>
        </w:numPr>
        <w:rPr>
          <w:sz w:val="22"/>
        </w:rPr>
      </w:pPr>
      <w:r w:rsidRPr="00116026">
        <w:rPr>
          <w:sz w:val="22"/>
        </w:rPr>
        <w:t xml:space="preserve">Pequeña arteria impar se origina del tronco </w:t>
      </w:r>
      <w:proofErr w:type="spellStart"/>
      <w:r w:rsidRPr="00116026">
        <w:rPr>
          <w:sz w:val="22"/>
        </w:rPr>
        <w:t>braquicefálico</w:t>
      </w:r>
      <w:proofErr w:type="spellEnd"/>
      <w:r w:rsidR="00116026" w:rsidRPr="00116026">
        <w:rPr>
          <w:sz w:val="22"/>
        </w:rPr>
        <w:t>, del arco de la aorta o de la ACC derecha, subclavia derecha o torácica interna derecha.</w:t>
      </w:r>
    </w:p>
    <w:p w:rsidR="00116026" w:rsidRPr="00116026" w:rsidRDefault="00116026" w:rsidP="00116026">
      <w:pPr>
        <w:pStyle w:val="Prrafodelista"/>
        <w:numPr>
          <w:ilvl w:val="1"/>
          <w:numId w:val="3"/>
        </w:numPr>
        <w:rPr>
          <w:sz w:val="22"/>
        </w:rPr>
      </w:pPr>
      <w:r w:rsidRPr="00116026">
        <w:rPr>
          <w:sz w:val="22"/>
        </w:rPr>
        <w:t>Asciende por la cara anterior de la tráquea, irrigándola.</w:t>
      </w:r>
    </w:p>
    <w:p w:rsidR="00116026" w:rsidRPr="00116026" w:rsidRDefault="00116026" w:rsidP="00116026">
      <w:pPr>
        <w:pStyle w:val="Prrafodelista"/>
        <w:numPr>
          <w:ilvl w:val="1"/>
          <w:numId w:val="3"/>
        </w:numPr>
        <w:rPr>
          <w:sz w:val="22"/>
        </w:rPr>
      </w:pPr>
      <w:r w:rsidRPr="00116026">
        <w:rPr>
          <w:sz w:val="22"/>
        </w:rPr>
        <w:t>Llega al Istmo de la tiroides irrigándola.</w:t>
      </w:r>
    </w:p>
    <w:p w:rsidR="00116026" w:rsidRDefault="00116026" w:rsidP="008F2759">
      <w:pPr>
        <w:rPr>
          <w:sz w:val="22"/>
        </w:rPr>
      </w:pPr>
    </w:p>
    <w:p w:rsidR="00116026" w:rsidRPr="00116026" w:rsidRDefault="00116026" w:rsidP="00116026">
      <w:pPr>
        <w:pStyle w:val="Ttulo3"/>
        <w:rPr>
          <w:sz w:val="24"/>
        </w:rPr>
      </w:pPr>
      <w:r w:rsidRPr="00116026">
        <w:rPr>
          <w:sz w:val="24"/>
        </w:rPr>
        <w:t>Venas</w:t>
      </w:r>
    </w:p>
    <w:p w:rsidR="009D494C" w:rsidRDefault="005D75F5" w:rsidP="008F2759">
      <w:pPr>
        <w:rPr>
          <w:sz w:val="22"/>
        </w:rPr>
      </w:pPr>
      <w:r>
        <w:rPr>
          <w:b/>
          <w:sz w:val="22"/>
        </w:rPr>
        <w:t>Plexo venoso tiroideo</w:t>
      </w:r>
      <w:r>
        <w:rPr>
          <w:sz w:val="22"/>
        </w:rPr>
        <w:t xml:space="preserve"> constituido por tres pares de venas en la cara anterior de la glándula tiroides y la </w:t>
      </w:r>
      <w:proofErr w:type="spellStart"/>
      <w:r>
        <w:rPr>
          <w:sz w:val="22"/>
        </w:rPr>
        <w:t>traquea</w:t>
      </w:r>
      <w:proofErr w:type="spellEnd"/>
      <w:r>
        <w:rPr>
          <w:sz w:val="22"/>
        </w:rPr>
        <w:t>.</w:t>
      </w:r>
    </w:p>
    <w:p w:rsidR="005D75F5" w:rsidRDefault="005D75F5" w:rsidP="008F2759">
      <w:pPr>
        <w:rPr>
          <w:sz w:val="22"/>
        </w:rPr>
      </w:pPr>
    </w:p>
    <w:p w:rsidR="005D75F5" w:rsidRPr="00E666C7" w:rsidRDefault="005D75F5" w:rsidP="00E666C7">
      <w:pPr>
        <w:pStyle w:val="Prrafodelista"/>
        <w:numPr>
          <w:ilvl w:val="0"/>
          <w:numId w:val="4"/>
        </w:numPr>
        <w:ind w:left="360"/>
        <w:rPr>
          <w:b/>
          <w:sz w:val="22"/>
        </w:rPr>
      </w:pPr>
      <w:r w:rsidRPr="00E666C7">
        <w:rPr>
          <w:b/>
          <w:sz w:val="22"/>
        </w:rPr>
        <w:t>Venas Tiroideas Superiores</w:t>
      </w:r>
    </w:p>
    <w:p w:rsidR="00E666C7" w:rsidRPr="00E666C7" w:rsidRDefault="00E666C7" w:rsidP="00E666C7">
      <w:pPr>
        <w:pStyle w:val="Prrafodelista"/>
        <w:numPr>
          <w:ilvl w:val="0"/>
          <w:numId w:val="5"/>
        </w:numPr>
        <w:rPr>
          <w:sz w:val="22"/>
        </w:rPr>
      </w:pPr>
      <w:r w:rsidRPr="00E666C7">
        <w:rPr>
          <w:sz w:val="22"/>
        </w:rPr>
        <w:t xml:space="preserve">Acompañan a las </w:t>
      </w:r>
      <w:r w:rsidRPr="00E666C7">
        <w:rPr>
          <w:b/>
          <w:sz w:val="22"/>
        </w:rPr>
        <w:t>arterias tiroideas superiores</w:t>
      </w:r>
      <w:r w:rsidRPr="00E666C7">
        <w:rPr>
          <w:sz w:val="22"/>
        </w:rPr>
        <w:t xml:space="preserve"> </w:t>
      </w:r>
    </w:p>
    <w:p w:rsidR="005D75F5" w:rsidRPr="00E666C7" w:rsidRDefault="00E666C7" w:rsidP="00E666C7">
      <w:pPr>
        <w:pStyle w:val="Prrafodelista"/>
        <w:numPr>
          <w:ilvl w:val="0"/>
          <w:numId w:val="5"/>
        </w:numPr>
        <w:rPr>
          <w:sz w:val="22"/>
        </w:rPr>
      </w:pPr>
      <w:r w:rsidRPr="00E666C7">
        <w:rPr>
          <w:sz w:val="22"/>
        </w:rPr>
        <w:t xml:space="preserve">Drenan los </w:t>
      </w:r>
      <w:r w:rsidRPr="00E666C7">
        <w:rPr>
          <w:b/>
          <w:sz w:val="22"/>
        </w:rPr>
        <w:t>polos superiores</w:t>
      </w:r>
      <w:r w:rsidRPr="00E666C7">
        <w:rPr>
          <w:sz w:val="22"/>
        </w:rPr>
        <w:t xml:space="preserve"> en las </w:t>
      </w:r>
      <w:r w:rsidRPr="00E666C7">
        <w:rPr>
          <w:b/>
          <w:sz w:val="22"/>
        </w:rPr>
        <w:t>VYI</w:t>
      </w:r>
    </w:p>
    <w:p w:rsidR="005D75F5" w:rsidRDefault="005D75F5" w:rsidP="00E666C7">
      <w:pPr>
        <w:rPr>
          <w:sz w:val="22"/>
        </w:rPr>
      </w:pPr>
    </w:p>
    <w:p w:rsidR="005D75F5" w:rsidRPr="00E666C7" w:rsidRDefault="005D75F5" w:rsidP="00E666C7">
      <w:pPr>
        <w:pStyle w:val="Prrafodelista"/>
        <w:numPr>
          <w:ilvl w:val="0"/>
          <w:numId w:val="4"/>
        </w:numPr>
        <w:ind w:left="360"/>
        <w:rPr>
          <w:b/>
          <w:sz w:val="22"/>
        </w:rPr>
      </w:pPr>
      <w:r w:rsidRPr="00E666C7">
        <w:rPr>
          <w:b/>
          <w:sz w:val="22"/>
        </w:rPr>
        <w:t>Venas Tiroideas Medias</w:t>
      </w:r>
    </w:p>
    <w:p w:rsidR="005D75F5" w:rsidRPr="00E666C7" w:rsidRDefault="00E666C7" w:rsidP="00E666C7">
      <w:pPr>
        <w:pStyle w:val="Prrafodelista"/>
        <w:numPr>
          <w:ilvl w:val="0"/>
          <w:numId w:val="5"/>
        </w:numPr>
        <w:rPr>
          <w:sz w:val="22"/>
        </w:rPr>
      </w:pPr>
      <w:r w:rsidRPr="00E666C7">
        <w:rPr>
          <w:sz w:val="22"/>
        </w:rPr>
        <w:t xml:space="preserve">Paralelos a las </w:t>
      </w:r>
      <w:r w:rsidRPr="00E666C7">
        <w:rPr>
          <w:b/>
          <w:sz w:val="22"/>
        </w:rPr>
        <w:t>arterias tiroideas inferiores</w:t>
      </w:r>
      <w:r w:rsidRPr="00E666C7">
        <w:rPr>
          <w:sz w:val="22"/>
        </w:rPr>
        <w:t xml:space="preserve"> sin acompañarlas</w:t>
      </w:r>
    </w:p>
    <w:p w:rsidR="00E666C7" w:rsidRPr="00E666C7" w:rsidRDefault="00E666C7" w:rsidP="00E666C7">
      <w:pPr>
        <w:pStyle w:val="Prrafodelista"/>
        <w:numPr>
          <w:ilvl w:val="0"/>
          <w:numId w:val="5"/>
        </w:numPr>
        <w:rPr>
          <w:sz w:val="22"/>
        </w:rPr>
      </w:pPr>
      <w:r w:rsidRPr="00E666C7">
        <w:rPr>
          <w:sz w:val="22"/>
        </w:rPr>
        <w:t xml:space="preserve">Drenan la porción </w:t>
      </w:r>
      <w:r w:rsidRPr="00E666C7">
        <w:rPr>
          <w:b/>
          <w:sz w:val="22"/>
        </w:rPr>
        <w:t xml:space="preserve">media de los lóbulos </w:t>
      </w:r>
      <w:r w:rsidRPr="00E666C7">
        <w:rPr>
          <w:sz w:val="22"/>
        </w:rPr>
        <w:t xml:space="preserve">en las </w:t>
      </w:r>
      <w:r w:rsidRPr="00E666C7">
        <w:rPr>
          <w:b/>
          <w:sz w:val="22"/>
        </w:rPr>
        <w:t>VYI</w:t>
      </w:r>
    </w:p>
    <w:p w:rsidR="005D75F5" w:rsidRDefault="005D75F5" w:rsidP="00E666C7">
      <w:pPr>
        <w:rPr>
          <w:sz w:val="22"/>
        </w:rPr>
      </w:pPr>
    </w:p>
    <w:p w:rsidR="005D75F5" w:rsidRPr="00E666C7" w:rsidRDefault="005D75F5" w:rsidP="00E666C7">
      <w:pPr>
        <w:pStyle w:val="Prrafodelista"/>
        <w:numPr>
          <w:ilvl w:val="0"/>
          <w:numId w:val="4"/>
        </w:numPr>
        <w:ind w:left="360"/>
        <w:rPr>
          <w:b/>
          <w:sz w:val="22"/>
        </w:rPr>
      </w:pPr>
      <w:r w:rsidRPr="00E666C7">
        <w:rPr>
          <w:b/>
          <w:sz w:val="22"/>
        </w:rPr>
        <w:t>Venas Tiroideas Inferiores</w:t>
      </w:r>
    </w:p>
    <w:p w:rsidR="005D75F5" w:rsidRPr="00E666C7" w:rsidRDefault="00E666C7" w:rsidP="00E666C7">
      <w:pPr>
        <w:pStyle w:val="Prrafodelista"/>
        <w:numPr>
          <w:ilvl w:val="0"/>
          <w:numId w:val="5"/>
        </w:numPr>
        <w:rPr>
          <w:sz w:val="22"/>
        </w:rPr>
      </w:pPr>
      <w:r w:rsidRPr="00E666C7">
        <w:rPr>
          <w:b/>
          <w:sz w:val="22"/>
        </w:rPr>
        <w:t>Independientes</w:t>
      </w:r>
    </w:p>
    <w:p w:rsidR="00E666C7" w:rsidRPr="00E666C7" w:rsidRDefault="00E666C7" w:rsidP="00E666C7">
      <w:pPr>
        <w:pStyle w:val="Prrafodelista"/>
        <w:numPr>
          <w:ilvl w:val="0"/>
          <w:numId w:val="5"/>
        </w:numPr>
        <w:rPr>
          <w:sz w:val="22"/>
        </w:rPr>
      </w:pPr>
      <w:r w:rsidRPr="00E666C7">
        <w:rPr>
          <w:sz w:val="22"/>
        </w:rPr>
        <w:t xml:space="preserve">Drenan los </w:t>
      </w:r>
      <w:r w:rsidRPr="00E666C7">
        <w:rPr>
          <w:b/>
          <w:sz w:val="22"/>
        </w:rPr>
        <w:t xml:space="preserve">polos inferiores </w:t>
      </w:r>
      <w:r w:rsidRPr="00E666C7">
        <w:rPr>
          <w:sz w:val="22"/>
        </w:rPr>
        <w:t xml:space="preserve">en las venas </w:t>
      </w:r>
      <w:r w:rsidRPr="00E666C7">
        <w:rPr>
          <w:b/>
          <w:sz w:val="22"/>
        </w:rPr>
        <w:t>braquiocefálicas</w:t>
      </w:r>
      <w:r w:rsidRPr="00E666C7">
        <w:rPr>
          <w:sz w:val="22"/>
        </w:rPr>
        <w:t xml:space="preserve"> y luego al </w:t>
      </w:r>
      <w:r w:rsidRPr="00E666C7">
        <w:rPr>
          <w:b/>
          <w:sz w:val="22"/>
        </w:rPr>
        <w:t>manubrio</w:t>
      </w:r>
    </w:p>
    <w:p w:rsidR="00C660C8" w:rsidRDefault="00C660C8" w:rsidP="008F2759">
      <w:pPr>
        <w:rPr>
          <w:sz w:val="22"/>
        </w:rPr>
      </w:pPr>
    </w:p>
    <w:p w:rsidR="0000549F" w:rsidRPr="00E910BD" w:rsidRDefault="0000549F" w:rsidP="00E910BD">
      <w:pPr>
        <w:pStyle w:val="Ttulo3"/>
        <w:rPr>
          <w:sz w:val="24"/>
        </w:rPr>
      </w:pPr>
      <w:r w:rsidRPr="00E910BD">
        <w:rPr>
          <w:sz w:val="24"/>
        </w:rPr>
        <w:t>Nervios</w:t>
      </w:r>
    </w:p>
    <w:p w:rsidR="0000549F" w:rsidRPr="00E910BD" w:rsidRDefault="0000549F" w:rsidP="00E910BD">
      <w:pPr>
        <w:pStyle w:val="Prrafodelista"/>
        <w:numPr>
          <w:ilvl w:val="0"/>
          <w:numId w:val="6"/>
        </w:numPr>
        <w:rPr>
          <w:sz w:val="22"/>
        </w:rPr>
      </w:pPr>
      <w:r w:rsidRPr="00E910BD">
        <w:rPr>
          <w:sz w:val="22"/>
        </w:rPr>
        <w:t xml:space="preserve">Derivan de los </w:t>
      </w:r>
      <w:r w:rsidRPr="00E910BD">
        <w:rPr>
          <w:b/>
          <w:sz w:val="22"/>
        </w:rPr>
        <w:t>ganglios (simpáticos) cervicales superior, medio e inferior</w:t>
      </w:r>
      <w:r w:rsidRPr="00E910BD">
        <w:rPr>
          <w:sz w:val="22"/>
        </w:rPr>
        <w:t>.</w:t>
      </w:r>
    </w:p>
    <w:p w:rsidR="0000549F" w:rsidRPr="00E910BD" w:rsidRDefault="0000549F" w:rsidP="00E910BD">
      <w:pPr>
        <w:pStyle w:val="Prrafodelista"/>
        <w:numPr>
          <w:ilvl w:val="0"/>
          <w:numId w:val="6"/>
        </w:numPr>
        <w:rPr>
          <w:sz w:val="22"/>
        </w:rPr>
      </w:pPr>
      <w:r w:rsidRPr="00E910BD">
        <w:rPr>
          <w:sz w:val="22"/>
        </w:rPr>
        <w:t xml:space="preserve">Llegan a través de los plexos </w:t>
      </w:r>
      <w:r w:rsidRPr="00E910BD">
        <w:rPr>
          <w:b/>
          <w:sz w:val="22"/>
        </w:rPr>
        <w:t>periarteriales cardíacos y tiroideos superior e inferior</w:t>
      </w:r>
      <w:r w:rsidRPr="00E910BD">
        <w:rPr>
          <w:sz w:val="22"/>
        </w:rPr>
        <w:t xml:space="preserve"> acompañando a las arterias tiroideas</w:t>
      </w:r>
    </w:p>
    <w:p w:rsidR="0000549F" w:rsidRPr="00E910BD" w:rsidRDefault="0000549F" w:rsidP="00E910BD">
      <w:pPr>
        <w:pStyle w:val="Prrafodelista"/>
        <w:numPr>
          <w:ilvl w:val="0"/>
          <w:numId w:val="6"/>
        </w:numPr>
        <w:rPr>
          <w:sz w:val="22"/>
        </w:rPr>
      </w:pPr>
      <w:r w:rsidRPr="00E910BD">
        <w:rPr>
          <w:sz w:val="22"/>
        </w:rPr>
        <w:t xml:space="preserve">Son únicamente </w:t>
      </w:r>
      <w:r w:rsidRPr="00E910BD">
        <w:rPr>
          <w:b/>
          <w:sz w:val="22"/>
        </w:rPr>
        <w:t>vasomotoras</w:t>
      </w:r>
      <w:r w:rsidRPr="00E910BD">
        <w:rPr>
          <w:sz w:val="22"/>
        </w:rPr>
        <w:t>.</w:t>
      </w:r>
    </w:p>
    <w:p w:rsidR="0000549F" w:rsidRDefault="0000549F" w:rsidP="00E910BD">
      <w:pPr>
        <w:pStyle w:val="Prrafodelista"/>
        <w:numPr>
          <w:ilvl w:val="0"/>
          <w:numId w:val="6"/>
        </w:numPr>
        <w:rPr>
          <w:sz w:val="22"/>
        </w:rPr>
      </w:pPr>
      <w:r w:rsidRPr="00E910BD">
        <w:rPr>
          <w:sz w:val="22"/>
        </w:rPr>
        <w:t xml:space="preserve">Causan </w:t>
      </w:r>
      <w:r w:rsidRPr="009E7F3F">
        <w:rPr>
          <w:b/>
          <w:sz w:val="22"/>
        </w:rPr>
        <w:t>constricción</w:t>
      </w:r>
      <w:r w:rsidRPr="00E910BD">
        <w:rPr>
          <w:sz w:val="22"/>
        </w:rPr>
        <w:t xml:space="preserve"> de los vasos sanguíneos.</w:t>
      </w:r>
    </w:p>
    <w:p w:rsidR="000F25D3" w:rsidRPr="000F25D3" w:rsidRDefault="00E05738" w:rsidP="000F25D3">
      <w:pPr>
        <w:pStyle w:val="Ttulo3"/>
        <w:rPr>
          <w:sz w:val="24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1312" behindDoc="0" locked="0" layoutInCell="1" allowOverlap="1" wp14:anchorId="724BE281" wp14:editId="643D5D28">
            <wp:simplePos x="0" y="0"/>
            <wp:positionH relativeFrom="column">
              <wp:posOffset>5143500</wp:posOffset>
            </wp:positionH>
            <wp:positionV relativeFrom="paragraph">
              <wp:posOffset>-508635</wp:posOffset>
            </wp:positionV>
            <wp:extent cx="2095500" cy="2819400"/>
            <wp:effectExtent l="0" t="0" r="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1" t="18335" r="55687" b="14664"/>
                    <a:stretch/>
                  </pic:blipFill>
                  <pic:spPr bwMode="auto">
                    <a:xfrm>
                      <a:off x="0" y="0"/>
                      <a:ext cx="20955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5D3" w:rsidRPr="000F25D3">
        <w:rPr>
          <w:sz w:val="24"/>
        </w:rPr>
        <w:t>Drenaje Linfático</w:t>
      </w:r>
    </w:p>
    <w:p w:rsidR="000F25D3" w:rsidRPr="000F25D3" w:rsidRDefault="000F25D3" w:rsidP="000F25D3">
      <w:pPr>
        <w:pStyle w:val="Prrafodelista"/>
        <w:numPr>
          <w:ilvl w:val="0"/>
          <w:numId w:val="7"/>
        </w:numPr>
        <w:rPr>
          <w:sz w:val="22"/>
        </w:rPr>
      </w:pPr>
      <w:r w:rsidRPr="000F25D3">
        <w:rPr>
          <w:sz w:val="22"/>
        </w:rPr>
        <w:t xml:space="preserve">Discurren por el </w:t>
      </w:r>
      <w:r w:rsidRPr="000F25D3">
        <w:rPr>
          <w:b/>
          <w:sz w:val="22"/>
        </w:rPr>
        <w:t xml:space="preserve">tejido conectivo </w:t>
      </w:r>
      <w:proofErr w:type="spellStart"/>
      <w:r w:rsidRPr="000F25D3">
        <w:rPr>
          <w:b/>
          <w:sz w:val="22"/>
        </w:rPr>
        <w:t>interlobulillar</w:t>
      </w:r>
      <w:proofErr w:type="spellEnd"/>
      <w:r w:rsidRPr="000F25D3">
        <w:rPr>
          <w:sz w:val="22"/>
        </w:rPr>
        <w:t xml:space="preserve">, cerca de </w:t>
      </w:r>
      <w:r w:rsidRPr="000F25D3">
        <w:rPr>
          <w:b/>
          <w:sz w:val="22"/>
        </w:rPr>
        <w:t>arterias</w:t>
      </w:r>
    </w:p>
    <w:p w:rsidR="000F25D3" w:rsidRPr="000F25D3" w:rsidRDefault="000F25D3" w:rsidP="000F25D3">
      <w:pPr>
        <w:pStyle w:val="Prrafodelista"/>
        <w:numPr>
          <w:ilvl w:val="0"/>
          <w:numId w:val="7"/>
        </w:numPr>
        <w:rPr>
          <w:sz w:val="22"/>
        </w:rPr>
      </w:pPr>
      <w:r w:rsidRPr="000F25D3">
        <w:rPr>
          <w:sz w:val="22"/>
        </w:rPr>
        <w:t xml:space="preserve">Comunican con una </w:t>
      </w:r>
      <w:r w:rsidRPr="000F25D3">
        <w:rPr>
          <w:b/>
          <w:sz w:val="22"/>
        </w:rPr>
        <w:t>red capsular de vasos linfáticos</w:t>
      </w:r>
      <w:r w:rsidRPr="000F25D3">
        <w:rPr>
          <w:sz w:val="22"/>
        </w:rPr>
        <w:t>.</w:t>
      </w:r>
    </w:p>
    <w:p w:rsidR="000F25D3" w:rsidRPr="000F25D3" w:rsidRDefault="000F25D3" w:rsidP="000F25D3">
      <w:pPr>
        <w:pStyle w:val="Prrafodelista"/>
        <w:numPr>
          <w:ilvl w:val="0"/>
          <w:numId w:val="7"/>
        </w:numPr>
        <w:rPr>
          <w:sz w:val="22"/>
        </w:rPr>
      </w:pPr>
      <w:r w:rsidRPr="000F25D3">
        <w:rPr>
          <w:sz w:val="22"/>
        </w:rPr>
        <w:t xml:space="preserve">Los vasos </w:t>
      </w:r>
      <w:r w:rsidRPr="000F25D3">
        <w:rPr>
          <w:b/>
          <w:sz w:val="22"/>
        </w:rPr>
        <w:t>pasan inicialmente</w:t>
      </w:r>
      <w:r w:rsidRPr="000F25D3">
        <w:rPr>
          <w:sz w:val="22"/>
        </w:rPr>
        <w:t xml:space="preserve"> hacia los nódulos linfáticos prelaríngeos, pretraqueales y paratraqueales.</w:t>
      </w:r>
    </w:p>
    <w:p w:rsidR="000F25D3" w:rsidRPr="000F25D3" w:rsidRDefault="000F25D3" w:rsidP="000F25D3">
      <w:pPr>
        <w:pStyle w:val="Prrafodelista"/>
        <w:numPr>
          <w:ilvl w:val="0"/>
          <w:numId w:val="7"/>
        </w:numPr>
        <w:rPr>
          <w:sz w:val="22"/>
        </w:rPr>
      </w:pPr>
      <w:r w:rsidRPr="000F25D3">
        <w:rPr>
          <w:b/>
          <w:sz w:val="22"/>
        </w:rPr>
        <w:t>Los nódulos prelaríngeos</w:t>
      </w:r>
      <w:r w:rsidRPr="000F25D3">
        <w:rPr>
          <w:sz w:val="22"/>
        </w:rPr>
        <w:t xml:space="preserve"> drenan en los nódulos linfáticos cervicales </w:t>
      </w:r>
      <w:r w:rsidRPr="000F25D3">
        <w:rPr>
          <w:b/>
          <w:sz w:val="22"/>
        </w:rPr>
        <w:t>superiores</w:t>
      </w:r>
    </w:p>
    <w:p w:rsidR="000F25D3" w:rsidRPr="000F25D3" w:rsidRDefault="000F25D3" w:rsidP="000F25D3">
      <w:pPr>
        <w:pStyle w:val="Prrafodelista"/>
        <w:numPr>
          <w:ilvl w:val="0"/>
          <w:numId w:val="7"/>
        </w:numPr>
        <w:rPr>
          <w:sz w:val="22"/>
        </w:rPr>
      </w:pPr>
      <w:r w:rsidRPr="000F25D3">
        <w:rPr>
          <w:b/>
          <w:sz w:val="22"/>
        </w:rPr>
        <w:t>Los nódulos pretraqueales y paratraqueales</w:t>
      </w:r>
      <w:r w:rsidRPr="000F25D3">
        <w:rPr>
          <w:sz w:val="22"/>
        </w:rPr>
        <w:t xml:space="preserve"> drenan en nódulos cervicales profundos </w:t>
      </w:r>
      <w:r w:rsidRPr="000F25D3">
        <w:rPr>
          <w:b/>
          <w:sz w:val="22"/>
        </w:rPr>
        <w:t>inferiores</w:t>
      </w:r>
      <w:r w:rsidRPr="000F25D3">
        <w:rPr>
          <w:sz w:val="22"/>
        </w:rPr>
        <w:t>.</w:t>
      </w:r>
    </w:p>
    <w:p w:rsidR="000F25D3" w:rsidRDefault="000F25D3" w:rsidP="000F25D3">
      <w:pPr>
        <w:rPr>
          <w:sz w:val="22"/>
        </w:rPr>
      </w:pPr>
    </w:p>
    <w:p w:rsidR="000F25D3" w:rsidRPr="000F25D3" w:rsidRDefault="000F25D3" w:rsidP="000F25D3">
      <w:pPr>
        <w:pStyle w:val="Prrafodelista"/>
        <w:numPr>
          <w:ilvl w:val="0"/>
          <w:numId w:val="7"/>
        </w:numPr>
        <w:rPr>
          <w:sz w:val="22"/>
        </w:rPr>
      </w:pPr>
      <w:r w:rsidRPr="000F25D3">
        <w:rPr>
          <w:b/>
          <w:sz w:val="22"/>
        </w:rPr>
        <w:t>Laterales</w:t>
      </w:r>
      <w:r w:rsidRPr="000F25D3">
        <w:rPr>
          <w:sz w:val="22"/>
        </w:rPr>
        <w:t xml:space="preserve"> hay vasos linfáticos a lo largo de las </w:t>
      </w:r>
      <w:r w:rsidRPr="000F25D3">
        <w:rPr>
          <w:b/>
          <w:sz w:val="22"/>
        </w:rPr>
        <w:t>venas tiroideas superiores</w:t>
      </w:r>
      <w:r w:rsidRPr="000F25D3">
        <w:rPr>
          <w:sz w:val="22"/>
        </w:rPr>
        <w:t xml:space="preserve"> que pasan a los nódulos linfáticos cervicales profundos </w:t>
      </w:r>
      <w:r w:rsidRPr="000F25D3">
        <w:rPr>
          <w:b/>
          <w:sz w:val="22"/>
        </w:rPr>
        <w:t>inferiores</w:t>
      </w:r>
    </w:p>
    <w:p w:rsidR="000F25D3" w:rsidRPr="000F25D3" w:rsidRDefault="000F25D3" w:rsidP="000F25D3">
      <w:pPr>
        <w:pStyle w:val="Prrafodelista"/>
        <w:numPr>
          <w:ilvl w:val="0"/>
          <w:numId w:val="7"/>
        </w:numPr>
        <w:rPr>
          <w:sz w:val="22"/>
        </w:rPr>
      </w:pPr>
      <w:r w:rsidRPr="000F25D3">
        <w:rPr>
          <w:sz w:val="22"/>
        </w:rPr>
        <w:t xml:space="preserve">Algunos vasos pueden drenar en </w:t>
      </w:r>
      <w:r w:rsidRPr="000F25D3">
        <w:rPr>
          <w:b/>
          <w:sz w:val="22"/>
        </w:rPr>
        <w:t>nódulos linfáticos braquiocefálicos</w:t>
      </w:r>
      <w:r w:rsidRPr="000F25D3">
        <w:rPr>
          <w:sz w:val="22"/>
        </w:rPr>
        <w:t xml:space="preserve"> o en el </w:t>
      </w:r>
      <w:r w:rsidRPr="000F25D3">
        <w:rPr>
          <w:b/>
          <w:sz w:val="22"/>
        </w:rPr>
        <w:t>conducto torácico</w:t>
      </w:r>
      <w:r w:rsidRPr="000F25D3">
        <w:rPr>
          <w:sz w:val="22"/>
        </w:rPr>
        <w:t xml:space="preserve">. </w:t>
      </w:r>
    </w:p>
    <w:p w:rsidR="000F25D3" w:rsidRPr="000F25D3" w:rsidRDefault="000F25D3" w:rsidP="000F25D3">
      <w:pPr>
        <w:rPr>
          <w:sz w:val="22"/>
        </w:rPr>
      </w:pPr>
    </w:p>
    <w:p w:rsidR="003C4581" w:rsidRPr="003C4581" w:rsidRDefault="003C4581" w:rsidP="003C4581">
      <w:pPr>
        <w:pStyle w:val="Ttulo2"/>
        <w:rPr>
          <w:sz w:val="28"/>
        </w:rPr>
      </w:pPr>
      <w:r w:rsidRPr="003C4581">
        <w:rPr>
          <w:sz w:val="28"/>
        </w:rPr>
        <w:t>Glándula Paratiroides</w:t>
      </w:r>
    </w:p>
    <w:p w:rsidR="003C4581" w:rsidRPr="004E4CD7" w:rsidRDefault="003C4581" w:rsidP="004E4CD7">
      <w:pPr>
        <w:pStyle w:val="Prrafodelista"/>
        <w:numPr>
          <w:ilvl w:val="0"/>
          <w:numId w:val="8"/>
        </w:numPr>
        <w:rPr>
          <w:sz w:val="22"/>
        </w:rPr>
      </w:pPr>
      <w:r w:rsidRPr="004E4CD7">
        <w:rPr>
          <w:sz w:val="22"/>
        </w:rPr>
        <w:t xml:space="preserve">Produce </w:t>
      </w:r>
      <w:proofErr w:type="spellStart"/>
      <w:r w:rsidRPr="004E4CD7">
        <w:rPr>
          <w:b/>
          <w:sz w:val="22"/>
        </w:rPr>
        <w:t>parathormona</w:t>
      </w:r>
      <w:proofErr w:type="spellEnd"/>
      <w:r w:rsidRPr="004E4CD7">
        <w:rPr>
          <w:b/>
          <w:sz w:val="22"/>
        </w:rPr>
        <w:t xml:space="preserve"> (PTH)</w:t>
      </w:r>
      <w:r w:rsidRPr="004E4CD7">
        <w:rPr>
          <w:sz w:val="22"/>
        </w:rPr>
        <w:t xml:space="preserve"> que controla el metabolismo del fósforo y el calcio en la sangre.</w:t>
      </w:r>
    </w:p>
    <w:p w:rsidR="003C4581" w:rsidRPr="004E4CD7" w:rsidRDefault="003C4581" w:rsidP="004E4CD7">
      <w:pPr>
        <w:pStyle w:val="Prrafodelista"/>
        <w:numPr>
          <w:ilvl w:val="0"/>
          <w:numId w:val="8"/>
        </w:numPr>
        <w:rPr>
          <w:sz w:val="22"/>
        </w:rPr>
      </w:pPr>
      <w:r w:rsidRPr="004E4CD7">
        <w:rPr>
          <w:b/>
          <w:sz w:val="22"/>
        </w:rPr>
        <w:t>Actúan</w:t>
      </w:r>
      <w:r w:rsidRPr="004E4CD7">
        <w:rPr>
          <w:sz w:val="22"/>
        </w:rPr>
        <w:t xml:space="preserve"> sobre el esqueleto, riñones e intestino. </w:t>
      </w:r>
    </w:p>
    <w:p w:rsidR="008F2759" w:rsidRPr="004E4CD7" w:rsidRDefault="004E4CD7" w:rsidP="004E4CD7">
      <w:pPr>
        <w:pStyle w:val="Prrafodelista"/>
        <w:numPr>
          <w:ilvl w:val="0"/>
          <w:numId w:val="8"/>
        </w:numPr>
        <w:rPr>
          <w:sz w:val="22"/>
        </w:rPr>
      </w:pPr>
      <w:r w:rsidRPr="004E4CD7">
        <w:rPr>
          <w:sz w:val="22"/>
        </w:rPr>
        <w:t xml:space="preserve">Son </w:t>
      </w:r>
      <w:r w:rsidRPr="003309EF">
        <w:rPr>
          <w:b/>
          <w:sz w:val="22"/>
        </w:rPr>
        <w:t>pequeñas, aplanadas y ovoides</w:t>
      </w:r>
    </w:p>
    <w:p w:rsidR="004E4CD7" w:rsidRDefault="004E4CD7" w:rsidP="004E4CD7">
      <w:pPr>
        <w:pStyle w:val="Prrafodelista"/>
        <w:numPr>
          <w:ilvl w:val="0"/>
          <w:numId w:val="8"/>
        </w:numPr>
        <w:rPr>
          <w:b/>
          <w:sz w:val="22"/>
        </w:rPr>
      </w:pPr>
      <w:r w:rsidRPr="004E4CD7">
        <w:rPr>
          <w:sz w:val="22"/>
        </w:rPr>
        <w:t xml:space="preserve">Se sitúan fuera de la cápsula tiroidea en la mitad </w:t>
      </w:r>
      <w:r w:rsidRPr="004E4CD7">
        <w:rPr>
          <w:b/>
          <w:sz w:val="22"/>
        </w:rPr>
        <w:t xml:space="preserve">medial </w:t>
      </w:r>
      <w:r w:rsidRPr="004E4CD7">
        <w:rPr>
          <w:sz w:val="22"/>
        </w:rPr>
        <w:t>de cada</w:t>
      </w:r>
      <w:r w:rsidRPr="004E4CD7">
        <w:rPr>
          <w:b/>
          <w:sz w:val="22"/>
        </w:rPr>
        <w:t xml:space="preserve"> cara posterior </w:t>
      </w:r>
      <w:r w:rsidRPr="004E4CD7">
        <w:rPr>
          <w:sz w:val="22"/>
        </w:rPr>
        <w:t>de cada</w:t>
      </w:r>
      <w:r w:rsidRPr="004E4CD7">
        <w:rPr>
          <w:b/>
          <w:sz w:val="22"/>
        </w:rPr>
        <w:t xml:space="preserve"> lóbulo </w:t>
      </w:r>
      <w:r w:rsidRPr="004E4CD7">
        <w:rPr>
          <w:sz w:val="22"/>
        </w:rPr>
        <w:t>dentro de su</w:t>
      </w:r>
      <w:r w:rsidRPr="004E4CD7">
        <w:rPr>
          <w:b/>
          <w:sz w:val="22"/>
        </w:rPr>
        <w:t xml:space="preserve"> vaina. </w:t>
      </w:r>
    </w:p>
    <w:p w:rsidR="003309EF" w:rsidRPr="003309EF" w:rsidRDefault="003309EF" w:rsidP="004E4CD7">
      <w:pPr>
        <w:pStyle w:val="Prrafodelista"/>
        <w:numPr>
          <w:ilvl w:val="0"/>
          <w:numId w:val="8"/>
        </w:numPr>
        <w:rPr>
          <w:b/>
          <w:sz w:val="22"/>
        </w:rPr>
      </w:pPr>
      <w:r>
        <w:rPr>
          <w:b/>
          <w:sz w:val="22"/>
        </w:rPr>
        <w:t>4 paratiroides</w:t>
      </w:r>
      <w:r>
        <w:rPr>
          <w:sz w:val="22"/>
        </w:rPr>
        <w:t xml:space="preserve">, </w:t>
      </w:r>
    </w:p>
    <w:p w:rsidR="003309EF" w:rsidRDefault="003309EF" w:rsidP="004E4CD7">
      <w:pPr>
        <w:pStyle w:val="Prrafodelista"/>
        <w:numPr>
          <w:ilvl w:val="0"/>
          <w:numId w:val="8"/>
        </w:numPr>
        <w:rPr>
          <w:b/>
          <w:sz w:val="22"/>
        </w:rPr>
      </w:pPr>
      <w:r>
        <w:rPr>
          <w:sz w:val="22"/>
        </w:rPr>
        <w:t xml:space="preserve">5% de la pop tiene más </w:t>
      </w:r>
      <w:r w:rsidRPr="003309EF">
        <w:rPr>
          <w:b/>
          <w:sz w:val="22"/>
        </w:rPr>
        <w:t>inferior profunda en el mediastino superior</w:t>
      </w:r>
      <w:r>
        <w:rPr>
          <w:sz w:val="22"/>
        </w:rPr>
        <w:t xml:space="preserve"> o una menos</w:t>
      </w:r>
      <w:r w:rsidRPr="003309EF">
        <w:rPr>
          <w:b/>
          <w:sz w:val="22"/>
        </w:rPr>
        <w:t>.</w:t>
      </w:r>
    </w:p>
    <w:p w:rsidR="005155FD" w:rsidRPr="003309EF" w:rsidRDefault="005155FD" w:rsidP="004E4CD7">
      <w:pPr>
        <w:pStyle w:val="Prrafodelista"/>
        <w:numPr>
          <w:ilvl w:val="0"/>
          <w:numId w:val="8"/>
        </w:numPr>
        <w:rPr>
          <w:b/>
          <w:sz w:val="22"/>
        </w:rPr>
      </w:pPr>
      <w:r>
        <w:rPr>
          <w:b/>
          <w:sz w:val="22"/>
        </w:rPr>
        <w:t>Regulada hormonalmente.</w:t>
      </w:r>
    </w:p>
    <w:p w:rsidR="004E4CD7" w:rsidRPr="004E4CD7" w:rsidRDefault="004E4CD7" w:rsidP="004E4CD7">
      <w:pPr>
        <w:pStyle w:val="Prrafodelista"/>
        <w:ind w:left="360"/>
        <w:rPr>
          <w:b/>
          <w:sz w:val="22"/>
        </w:rPr>
      </w:pPr>
    </w:p>
    <w:p w:rsidR="004E4CD7" w:rsidRDefault="004E4CD7" w:rsidP="004E4CD7">
      <w:pPr>
        <w:pStyle w:val="Prrafodelista"/>
        <w:numPr>
          <w:ilvl w:val="0"/>
          <w:numId w:val="8"/>
        </w:numPr>
        <w:rPr>
          <w:b/>
          <w:sz w:val="22"/>
        </w:rPr>
      </w:pPr>
      <w:r>
        <w:rPr>
          <w:b/>
          <w:sz w:val="22"/>
        </w:rPr>
        <w:t>Paratiroides Superiores</w:t>
      </w:r>
    </w:p>
    <w:p w:rsidR="004E4CD7" w:rsidRDefault="004E4CD7" w:rsidP="003309EF">
      <w:pPr>
        <w:pStyle w:val="Prrafodelista"/>
        <w:numPr>
          <w:ilvl w:val="0"/>
          <w:numId w:val="9"/>
        </w:numPr>
        <w:rPr>
          <w:sz w:val="22"/>
        </w:rPr>
      </w:pPr>
      <w:r w:rsidRPr="004E4CD7">
        <w:rPr>
          <w:b/>
          <w:sz w:val="22"/>
        </w:rPr>
        <w:t>1 cm</w:t>
      </w:r>
      <w:r>
        <w:rPr>
          <w:sz w:val="22"/>
        </w:rPr>
        <w:t xml:space="preserve"> superiores al punto de </w:t>
      </w:r>
      <w:r w:rsidRPr="004E4CD7">
        <w:rPr>
          <w:b/>
          <w:sz w:val="22"/>
        </w:rPr>
        <w:t>entrada</w:t>
      </w:r>
      <w:r>
        <w:rPr>
          <w:sz w:val="22"/>
        </w:rPr>
        <w:t xml:space="preserve"> de la </w:t>
      </w:r>
      <w:r w:rsidRPr="004E4CD7">
        <w:rPr>
          <w:b/>
          <w:sz w:val="22"/>
        </w:rPr>
        <w:t>arteria tiroidea inferiores</w:t>
      </w:r>
      <w:r>
        <w:rPr>
          <w:sz w:val="22"/>
        </w:rPr>
        <w:t xml:space="preserve"> en la glándula tiroides. </w:t>
      </w:r>
    </w:p>
    <w:p w:rsidR="003309EF" w:rsidRPr="003309EF" w:rsidRDefault="003309EF" w:rsidP="003309EF">
      <w:pPr>
        <w:pStyle w:val="Prrafodelista"/>
        <w:numPr>
          <w:ilvl w:val="0"/>
          <w:numId w:val="9"/>
        </w:numPr>
        <w:rPr>
          <w:sz w:val="22"/>
        </w:rPr>
      </w:pPr>
      <w:r>
        <w:rPr>
          <w:b/>
          <w:sz w:val="22"/>
        </w:rPr>
        <w:t>Posición constante</w:t>
      </w:r>
      <w:r>
        <w:rPr>
          <w:sz w:val="22"/>
        </w:rPr>
        <w:t>, al nivel del borde inferior del cartílago cricoides.</w:t>
      </w:r>
    </w:p>
    <w:p w:rsidR="008F2759" w:rsidRDefault="008F2759" w:rsidP="008F2759">
      <w:pPr>
        <w:rPr>
          <w:sz w:val="22"/>
        </w:rPr>
      </w:pPr>
    </w:p>
    <w:p w:rsidR="004E4CD7" w:rsidRDefault="004E4CD7" w:rsidP="004E4CD7">
      <w:pPr>
        <w:pStyle w:val="Prrafodelista"/>
        <w:numPr>
          <w:ilvl w:val="0"/>
          <w:numId w:val="8"/>
        </w:numPr>
        <w:rPr>
          <w:b/>
          <w:sz w:val="22"/>
        </w:rPr>
      </w:pPr>
      <w:r>
        <w:rPr>
          <w:b/>
          <w:sz w:val="22"/>
        </w:rPr>
        <w:t>Paratiroides Inferiores</w:t>
      </w:r>
    </w:p>
    <w:p w:rsidR="004E4CD7" w:rsidRDefault="004E4CD7" w:rsidP="003309EF">
      <w:pPr>
        <w:pStyle w:val="Prrafodelista"/>
        <w:numPr>
          <w:ilvl w:val="0"/>
          <w:numId w:val="10"/>
        </w:numPr>
        <w:rPr>
          <w:sz w:val="22"/>
        </w:rPr>
      </w:pPr>
      <w:r w:rsidRPr="004E4CD7">
        <w:rPr>
          <w:b/>
          <w:sz w:val="22"/>
        </w:rPr>
        <w:t>1 cm</w:t>
      </w:r>
      <w:r>
        <w:rPr>
          <w:sz w:val="22"/>
        </w:rPr>
        <w:t xml:space="preserve"> inferiores al punto de </w:t>
      </w:r>
      <w:r w:rsidRPr="004E4CD7">
        <w:rPr>
          <w:b/>
          <w:sz w:val="22"/>
        </w:rPr>
        <w:t>entrada</w:t>
      </w:r>
      <w:r>
        <w:rPr>
          <w:sz w:val="22"/>
        </w:rPr>
        <w:t xml:space="preserve"> de la </w:t>
      </w:r>
      <w:r w:rsidRPr="004E4CD7">
        <w:rPr>
          <w:b/>
          <w:sz w:val="22"/>
        </w:rPr>
        <w:t>arteria tiroidea inferiores</w:t>
      </w:r>
      <w:r>
        <w:rPr>
          <w:sz w:val="22"/>
        </w:rPr>
        <w:t xml:space="preserve"> en la glándula tiroides. </w:t>
      </w:r>
    </w:p>
    <w:p w:rsidR="003309EF" w:rsidRPr="004E4CD7" w:rsidRDefault="003309EF" w:rsidP="003309EF">
      <w:pPr>
        <w:pStyle w:val="Prrafodelista"/>
        <w:numPr>
          <w:ilvl w:val="0"/>
          <w:numId w:val="10"/>
        </w:numPr>
        <w:rPr>
          <w:b/>
          <w:sz w:val="22"/>
        </w:rPr>
      </w:pPr>
      <w:r>
        <w:rPr>
          <w:b/>
          <w:sz w:val="22"/>
        </w:rPr>
        <w:t>Cerca de los polos inferiores de la tiroides</w:t>
      </w:r>
    </w:p>
    <w:p w:rsidR="008F2759" w:rsidRDefault="008F2759" w:rsidP="008F2759">
      <w:pPr>
        <w:rPr>
          <w:sz w:val="22"/>
        </w:rPr>
      </w:pPr>
    </w:p>
    <w:p w:rsidR="008F2759" w:rsidRPr="00DB3C40" w:rsidRDefault="00DB3C40" w:rsidP="00DB3C40">
      <w:pPr>
        <w:pStyle w:val="Ttulo3"/>
        <w:rPr>
          <w:sz w:val="24"/>
        </w:rPr>
      </w:pPr>
      <w:r w:rsidRPr="00DB3C40">
        <w:rPr>
          <w:sz w:val="24"/>
        </w:rPr>
        <w:t>Vasos</w:t>
      </w:r>
    </w:p>
    <w:p w:rsidR="00E061D0" w:rsidRPr="00572810" w:rsidRDefault="00E061D0" w:rsidP="00973BEB">
      <w:pPr>
        <w:pStyle w:val="Prrafodelista"/>
        <w:numPr>
          <w:ilvl w:val="0"/>
          <w:numId w:val="11"/>
        </w:numPr>
        <w:ind w:left="360"/>
        <w:rPr>
          <w:b/>
          <w:sz w:val="22"/>
        </w:rPr>
      </w:pPr>
      <w:r w:rsidRPr="00572810">
        <w:rPr>
          <w:b/>
          <w:sz w:val="22"/>
        </w:rPr>
        <w:t>Arterias</w:t>
      </w:r>
    </w:p>
    <w:p w:rsidR="00E061D0" w:rsidRPr="00572810" w:rsidRDefault="00E061D0" w:rsidP="00973BEB">
      <w:pPr>
        <w:pStyle w:val="Prrafodelista"/>
        <w:numPr>
          <w:ilvl w:val="0"/>
          <w:numId w:val="12"/>
        </w:numPr>
        <w:rPr>
          <w:sz w:val="22"/>
        </w:rPr>
      </w:pPr>
      <w:r w:rsidRPr="00572810">
        <w:rPr>
          <w:sz w:val="22"/>
        </w:rPr>
        <w:t xml:space="preserve">Irrigadas principalmente por las </w:t>
      </w:r>
      <w:r w:rsidRPr="00572810">
        <w:rPr>
          <w:b/>
          <w:sz w:val="22"/>
        </w:rPr>
        <w:t>arterias tiroideas inferiores</w:t>
      </w:r>
      <w:r w:rsidRPr="00572810">
        <w:rPr>
          <w:sz w:val="22"/>
        </w:rPr>
        <w:t xml:space="preserve"> o Ramas de arterias </w:t>
      </w:r>
      <w:r w:rsidRPr="00572810">
        <w:rPr>
          <w:b/>
          <w:sz w:val="22"/>
        </w:rPr>
        <w:t>tiroideas superiores</w:t>
      </w:r>
      <w:r w:rsidRPr="00572810">
        <w:rPr>
          <w:sz w:val="22"/>
        </w:rPr>
        <w:t xml:space="preserve">, tiroidea </w:t>
      </w:r>
      <w:r w:rsidRPr="00572810">
        <w:rPr>
          <w:b/>
          <w:sz w:val="22"/>
        </w:rPr>
        <w:t>IMA</w:t>
      </w:r>
      <w:r w:rsidRPr="00572810">
        <w:rPr>
          <w:sz w:val="22"/>
        </w:rPr>
        <w:t xml:space="preserve"> o arterias </w:t>
      </w:r>
      <w:r w:rsidRPr="00572810">
        <w:rPr>
          <w:b/>
          <w:sz w:val="22"/>
        </w:rPr>
        <w:t>laríngeas</w:t>
      </w:r>
      <w:r w:rsidRPr="00572810">
        <w:rPr>
          <w:sz w:val="22"/>
        </w:rPr>
        <w:t xml:space="preserve">, </w:t>
      </w:r>
      <w:r w:rsidRPr="00572810">
        <w:rPr>
          <w:b/>
          <w:sz w:val="22"/>
        </w:rPr>
        <w:t>traqueales</w:t>
      </w:r>
      <w:r w:rsidRPr="00572810">
        <w:rPr>
          <w:sz w:val="22"/>
        </w:rPr>
        <w:t xml:space="preserve"> y </w:t>
      </w:r>
      <w:r w:rsidRPr="00572810">
        <w:rPr>
          <w:b/>
          <w:sz w:val="22"/>
        </w:rPr>
        <w:t>esofágicas</w:t>
      </w:r>
      <w:r w:rsidRPr="00572810">
        <w:rPr>
          <w:sz w:val="22"/>
        </w:rPr>
        <w:t>.</w:t>
      </w:r>
    </w:p>
    <w:p w:rsidR="00E061D0" w:rsidRDefault="00E061D0" w:rsidP="00572810">
      <w:pPr>
        <w:rPr>
          <w:sz w:val="22"/>
        </w:rPr>
      </w:pPr>
    </w:p>
    <w:p w:rsidR="00E061D0" w:rsidRPr="00572810" w:rsidRDefault="00E061D0" w:rsidP="00973BEB">
      <w:pPr>
        <w:pStyle w:val="Prrafodelista"/>
        <w:numPr>
          <w:ilvl w:val="0"/>
          <w:numId w:val="11"/>
        </w:numPr>
        <w:ind w:left="360"/>
        <w:rPr>
          <w:b/>
          <w:sz w:val="22"/>
        </w:rPr>
      </w:pPr>
      <w:r w:rsidRPr="00572810">
        <w:rPr>
          <w:b/>
          <w:sz w:val="22"/>
        </w:rPr>
        <w:t>Venas</w:t>
      </w:r>
    </w:p>
    <w:p w:rsidR="00E061D0" w:rsidRPr="00572810" w:rsidRDefault="00E061D0" w:rsidP="00973BEB">
      <w:pPr>
        <w:pStyle w:val="Prrafodelista"/>
        <w:numPr>
          <w:ilvl w:val="0"/>
          <w:numId w:val="12"/>
        </w:numPr>
        <w:rPr>
          <w:sz w:val="22"/>
        </w:rPr>
      </w:pPr>
      <w:r w:rsidRPr="00572810">
        <w:rPr>
          <w:sz w:val="22"/>
        </w:rPr>
        <w:t>Drenan en el plexo venoso tiroideo de la glándula tiroidea y la tráquea.</w:t>
      </w:r>
    </w:p>
    <w:p w:rsidR="00E061D0" w:rsidRDefault="00E061D0" w:rsidP="00572810">
      <w:pPr>
        <w:rPr>
          <w:sz w:val="22"/>
        </w:rPr>
      </w:pPr>
    </w:p>
    <w:p w:rsidR="00E061D0" w:rsidRPr="00572810" w:rsidRDefault="00E061D0" w:rsidP="00973BEB">
      <w:pPr>
        <w:pStyle w:val="Prrafodelista"/>
        <w:numPr>
          <w:ilvl w:val="0"/>
          <w:numId w:val="11"/>
        </w:numPr>
        <w:ind w:left="360"/>
        <w:rPr>
          <w:b/>
          <w:sz w:val="22"/>
        </w:rPr>
      </w:pPr>
      <w:r w:rsidRPr="00572810">
        <w:rPr>
          <w:b/>
          <w:sz w:val="22"/>
        </w:rPr>
        <w:t>Linfáticos</w:t>
      </w:r>
    </w:p>
    <w:p w:rsidR="00E061D0" w:rsidRPr="00572810" w:rsidRDefault="00E061D0" w:rsidP="00973BEB">
      <w:pPr>
        <w:pStyle w:val="Prrafodelista"/>
        <w:numPr>
          <w:ilvl w:val="0"/>
          <w:numId w:val="12"/>
        </w:numPr>
        <w:rPr>
          <w:sz w:val="22"/>
        </w:rPr>
      </w:pPr>
      <w:r w:rsidRPr="00572810">
        <w:rPr>
          <w:sz w:val="22"/>
        </w:rPr>
        <w:t xml:space="preserve">Drenan en los nódulos </w:t>
      </w:r>
      <w:r w:rsidRPr="00572810">
        <w:rPr>
          <w:b/>
          <w:sz w:val="22"/>
        </w:rPr>
        <w:t>linfáticos cervicales profundos</w:t>
      </w:r>
      <w:r w:rsidRPr="00572810">
        <w:rPr>
          <w:sz w:val="22"/>
        </w:rPr>
        <w:t xml:space="preserve"> y los </w:t>
      </w:r>
      <w:r w:rsidRPr="00572810">
        <w:rPr>
          <w:b/>
          <w:sz w:val="22"/>
        </w:rPr>
        <w:t>nódulos paratraqueales.</w:t>
      </w:r>
    </w:p>
    <w:p w:rsidR="00E061D0" w:rsidRDefault="00E061D0" w:rsidP="008F2759">
      <w:pPr>
        <w:rPr>
          <w:sz w:val="22"/>
        </w:rPr>
      </w:pPr>
    </w:p>
    <w:p w:rsidR="00E061D0" w:rsidRPr="005155FD" w:rsidRDefault="00E061D0" w:rsidP="005155FD">
      <w:pPr>
        <w:pStyle w:val="Ttulo3"/>
        <w:rPr>
          <w:sz w:val="24"/>
        </w:rPr>
      </w:pPr>
      <w:r w:rsidRPr="005155FD">
        <w:rPr>
          <w:sz w:val="24"/>
        </w:rPr>
        <w:t>Nervios</w:t>
      </w:r>
    </w:p>
    <w:p w:rsidR="00E061D0" w:rsidRPr="00421CB1" w:rsidRDefault="005155FD" w:rsidP="00973BEB">
      <w:pPr>
        <w:pStyle w:val="Prrafodelista"/>
        <w:numPr>
          <w:ilvl w:val="0"/>
          <w:numId w:val="13"/>
        </w:numPr>
        <w:rPr>
          <w:b/>
          <w:sz w:val="22"/>
        </w:rPr>
      </w:pPr>
      <w:r w:rsidRPr="00421CB1">
        <w:rPr>
          <w:b/>
          <w:sz w:val="22"/>
        </w:rPr>
        <w:t>Abundante.</w:t>
      </w:r>
    </w:p>
    <w:p w:rsidR="005155FD" w:rsidRPr="00421CB1" w:rsidRDefault="005155FD" w:rsidP="00973BEB">
      <w:pPr>
        <w:pStyle w:val="Prrafodelista"/>
        <w:numPr>
          <w:ilvl w:val="0"/>
          <w:numId w:val="13"/>
        </w:numPr>
        <w:rPr>
          <w:sz w:val="22"/>
        </w:rPr>
      </w:pPr>
      <w:r w:rsidRPr="00421CB1">
        <w:rPr>
          <w:sz w:val="22"/>
        </w:rPr>
        <w:t xml:space="preserve">Deriva de los </w:t>
      </w:r>
      <w:r w:rsidRPr="00421CB1">
        <w:rPr>
          <w:b/>
          <w:sz w:val="22"/>
        </w:rPr>
        <w:t>ramos tiroideos de los ganglios simpáticos cervicales</w:t>
      </w:r>
      <w:r w:rsidRPr="00421CB1">
        <w:rPr>
          <w:sz w:val="22"/>
        </w:rPr>
        <w:t>.</w:t>
      </w:r>
    </w:p>
    <w:p w:rsidR="005155FD" w:rsidRPr="00421CB1" w:rsidRDefault="005155FD" w:rsidP="00973BEB">
      <w:pPr>
        <w:pStyle w:val="Prrafodelista"/>
        <w:numPr>
          <w:ilvl w:val="0"/>
          <w:numId w:val="13"/>
        </w:numPr>
        <w:rPr>
          <w:sz w:val="22"/>
        </w:rPr>
      </w:pPr>
      <w:r w:rsidRPr="00421CB1">
        <w:rPr>
          <w:sz w:val="22"/>
        </w:rPr>
        <w:t xml:space="preserve">Son únicamente </w:t>
      </w:r>
      <w:r w:rsidRPr="00421CB1">
        <w:rPr>
          <w:b/>
          <w:sz w:val="22"/>
        </w:rPr>
        <w:t>vasomotores</w:t>
      </w:r>
    </w:p>
    <w:p w:rsidR="008F2759" w:rsidRDefault="008F2759" w:rsidP="008F2759">
      <w:pPr>
        <w:rPr>
          <w:sz w:val="22"/>
        </w:rPr>
      </w:pPr>
    </w:p>
    <w:p w:rsidR="008F2759" w:rsidRDefault="008F2759" w:rsidP="008F2759">
      <w:pPr>
        <w:rPr>
          <w:sz w:val="22"/>
        </w:rPr>
      </w:pPr>
    </w:p>
    <w:p w:rsidR="008F2759" w:rsidRDefault="008F2759" w:rsidP="008F2759">
      <w:pPr>
        <w:rPr>
          <w:sz w:val="22"/>
        </w:rPr>
      </w:pPr>
    </w:p>
    <w:p w:rsidR="008F2759" w:rsidRDefault="00BF14CD" w:rsidP="008F2759">
      <w:p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0288" behindDoc="0" locked="0" layoutInCell="1" allowOverlap="1" wp14:anchorId="5361E0BB" wp14:editId="6CF73DE6">
            <wp:simplePos x="0" y="0"/>
            <wp:positionH relativeFrom="column">
              <wp:posOffset>595630</wp:posOffset>
            </wp:positionH>
            <wp:positionV relativeFrom="paragraph">
              <wp:posOffset>-499110</wp:posOffset>
            </wp:positionV>
            <wp:extent cx="5724525" cy="3327400"/>
            <wp:effectExtent l="0" t="0" r="9525" b="635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4" t="13355" r="3226" b="16248"/>
                    <a:stretch/>
                  </pic:blipFill>
                  <pic:spPr bwMode="auto">
                    <a:xfrm>
                      <a:off x="0" y="0"/>
                      <a:ext cx="5724525" cy="332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759" w:rsidRDefault="008F2759" w:rsidP="008F2759">
      <w:pPr>
        <w:rPr>
          <w:sz w:val="22"/>
        </w:rPr>
      </w:pPr>
    </w:p>
    <w:p w:rsidR="007366EB" w:rsidRPr="00E52912" w:rsidRDefault="007366EB" w:rsidP="007366EB">
      <w:pPr>
        <w:pStyle w:val="Ttulo1"/>
        <w:rPr>
          <w:sz w:val="32"/>
        </w:rPr>
      </w:pPr>
      <w:r w:rsidRPr="00E52912">
        <w:rPr>
          <w:sz w:val="32"/>
        </w:rPr>
        <w:t xml:space="preserve">Capa </w:t>
      </w:r>
      <w:r>
        <w:rPr>
          <w:sz w:val="32"/>
        </w:rPr>
        <w:t>Respiratoria</w:t>
      </w:r>
    </w:p>
    <w:p w:rsidR="00CE1C60" w:rsidRDefault="008178D6" w:rsidP="008F2759">
      <w:pPr>
        <w:rPr>
          <w:sz w:val="22"/>
        </w:rPr>
      </w:pPr>
      <w:r>
        <w:rPr>
          <w:sz w:val="22"/>
        </w:rPr>
        <w:t xml:space="preserve">Vísceras de la capa respiratoria: </w:t>
      </w:r>
      <w:r w:rsidRPr="008178D6">
        <w:rPr>
          <w:b/>
          <w:sz w:val="22"/>
        </w:rPr>
        <w:t>Laringe y Tráquea</w:t>
      </w:r>
      <w:r w:rsidR="00CE1C60">
        <w:rPr>
          <w:sz w:val="22"/>
        </w:rPr>
        <w:t xml:space="preserve">, </w:t>
      </w:r>
    </w:p>
    <w:p w:rsidR="008178D6" w:rsidRPr="00CE1C60" w:rsidRDefault="00CE1C60" w:rsidP="008F2759">
      <w:pPr>
        <w:rPr>
          <w:b/>
          <w:sz w:val="22"/>
        </w:rPr>
      </w:pPr>
      <w:r>
        <w:rPr>
          <w:sz w:val="22"/>
        </w:rPr>
        <w:t xml:space="preserve">Cumplen </w:t>
      </w:r>
      <w:r w:rsidRPr="00CE1C60">
        <w:rPr>
          <w:b/>
          <w:sz w:val="22"/>
        </w:rPr>
        <w:t>Funciones respiratorias corporales:</w:t>
      </w:r>
    </w:p>
    <w:p w:rsidR="008F2759" w:rsidRPr="00CE1C60" w:rsidRDefault="00CE1C60" w:rsidP="00973BEB">
      <w:pPr>
        <w:pStyle w:val="Prrafodelista"/>
        <w:numPr>
          <w:ilvl w:val="0"/>
          <w:numId w:val="14"/>
        </w:numPr>
        <w:rPr>
          <w:sz w:val="22"/>
        </w:rPr>
      </w:pPr>
      <w:r w:rsidRPr="00CE1C60">
        <w:rPr>
          <w:sz w:val="22"/>
        </w:rPr>
        <w:t xml:space="preserve">Dirigir el </w:t>
      </w:r>
      <w:r w:rsidRPr="00CE1C60">
        <w:rPr>
          <w:b/>
          <w:sz w:val="22"/>
        </w:rPr>
        <w:t>aire</w:t>
      </w:r>
      <w:r w:rsidRPr="00CE1C60">
        <w:rPr>
          <w:sz w:val="22"/>
        </w:rPr>
        <w:t xml:space="preserve"> hacia la </w:t>
      </w:r>
      <w:r w:rsidRPr="00CE1C60">
        <w:rPr>
          <w:b/>
          <w:sz w:val="22"/>
        </w:rPr>
        <w:t>vía respiratoria</w:t>
      </w:r>
      <w:r w:rsidRPr="00CE1C60">
        <w:rPr>
          <w:sz w:val="22"/>
        </w:rPr>
        <w:t xml:space="preserve"> y el </w:t>
      </w:r>
      <w:r w:rsidRPr="00CE1C60">
        <w:rPr>
          <w:b/>
          <w:sz w:val="22"/>
        </w:rPr>
        <w:t>alimento</w:t>
      </w:r>
      <w:r w:rsidRPr="00CE1C60">
        <w:rPr>
          <w:sz w:val="22"/>
        </w:rPr>
        <w:t xml:space="preserve"> al </w:t>
      </w:r>
      <w:r w:rsidRPr="00CE1C60">
        <w:rPr>
          <w:b/>
          <w:sz w:val="22"/>
        </w:rPr>
        <w:t>esófago</w:t>
      </w:r>
      <w:r w:rsidRPr="00CE1C60">
        <w:rPr>
          <w:sz w:val="22"/>
        </w:rPr>
        <w:t>.</w:t>
      </w:r>
    </w:p>
    <w:p w:rsidR="00CE1C60" w:rsidRPr="00CE1C60" w:rsidRDefault="00CE1C60" w:rsidP="00973BEB">
      <w:pPr>
        <w:pStyle w:val="Prrafodelista"/>
        <w:numPr>
          <w:ilvl w:val="0"/>
          <w:numId w:val="14"/>
        </w:numPr>
        <w:rPr>
          <w:sz w:val="22"/>
        </w:rPr>
      </w:pPr>
      <w:r w:rsidRPr="00CE1C60">
        <w:rPr>
          <w:sz w:val="22"/>
        </w:rPr>
        <w:t xml:space="preserve">Proporcionar una </w:t>
      </w:r>
      <w:r w:rsidRPr="00CE1C60">
        <w:rPr>
          <w:b/>
          <w:sz w:val="22"/>
        </w:rPr>
        <w:t>vía aérea permeable</w:t>
      </w:r>
      <w:r w:rsidRPr="00CE1C60">
        <w:rPr>
          <w:sz w:val="22"/>
        </w:rPr>
        <w:t xml:space="preserve"> y un </w:t>
      </w:r>
      <w:r w:rsidRPr="00CE1C60">
        <w:rPr>
          <w:b/>
          <w:sz w:val="22"/>
        </w:rPr>
        <w:t>mecanismo</w:t>
      </w:r>
      <w:r w:rsidRPr="00CE1C60">
        <w:rPr>
          <w:sz w:val="22"/>
        </w:rPr>
        <w:t xml:space="preserve"> que permita </w:t>
      </w:r>
      <w:r w:rsidRPr="00CE1C60">
        <w:rPr>
          <w:b/>
          <w:sz w:val="22"/>
        </w:rPr>
        <w:t>sellarla</w:t>
      </w:r>
      <w:r w:rsidRPr="00CE1C60">
        <w:rPr>
          <w:sz w:val="22"/>
        </w:rPr>
        <w:t xml:space="preserve"> temporalmente.</w:t>
      </w:r>
    </w:p>
    <w:p w:rsidR="00CE1C60" w:rsidRPr="00CE1C60" w:rsidRDefault="00CE1C60" w:rsidP="00973BEB">
      <w:pPr>
        <w:pStyle w:val="Prrafodelista"/>
        <w:numPr>
          <w:ilvl w:val="0"/>
          <w:numId w:val="14"/>
        </w:numPr>
        <w:rPr>
          <w:b/>
          <w:sz w:val="22"/>
        </w:rPr>
      </w:pPr>
      <w:r w:rsidRPr="00CE1C60">
        <w:rPr>
          <w:b/>
          <w:sz w:val="22"/>
        </w:rPr>
        <w:t>Producir la voz.</w:t>
      </w:r>
    </w:p>
    <w:p w:rsidR="008F2759" w:rsidRDefault="008F2759" w:rsidP="008F2759">
      <w:pPr>
        <w:rPr>
          <w:sz w:val="22"/>
        </w:rPr>
      </w:pPr>
    </w:p>
    <w:p w:rsidR="008F2759" w:rsidRPr="00CE1C60" w:rsidRDefault="00CE1C60" w:rsidP="00CE1C60">
      <w:pPr>
        <w:pStyle w:val="Ttulo2"/>
        <w:rPr>
          <w:sz w:val="28"/>
        </w:rPr>
      </w:pPr>
      <w:r w:rsidRPr="00CE1C60">
        <w:rPr>
          <w:sz w:val="28"/>
        </w:rPr>
        <w:t>Laringe</w:t>
      </w:r>
    </w:p>
    <w:p w:rsidR="008F2759" w:rsidRPr="00552E86" w:rsidRDefault="00552E86" w:rsidP="00973BEB">
      <w:pPr>
        <w:pStyle w:val="Prrafodelista"/>
        <w:numPr>
          <w:ilvl w:val="0"/>
          <w:numId w:val="15"/>
        </w:numPr>
        <w:rPr>
          <w:sz w:val="22"/>
        </w:rPr>
      </w:pPr>
      <w:r w:rsidRPr="00552E86">
        <w:rPr>
          <w:sz w:val="22"/>
        </w:rPr>
        <w:t>Órgano de producción de la voz</w:t>
      </w:r>
    </w:p>
    <w:p w:rsidR="00552E86" w:rsidRPr="00552E86" w:rsidRDefault="00552E86" w:rsidP="00973BEB">
      <w:pPr>
        <w:pStyle w:val="Prrafodelista"/>
        <w:numPr>
          <w:ilvl w:val="0"/>
          <w:numId w:val="15"/>
        </w:numPr>
        <w:rPr>
          <w:sz w:val="22"/>
        </w:rPr>
      </w:pPr>
      <w:r w:rsidRPr="00552E86">
        <w:rPr>
          <w:sz w:val="22"/>
        </w:rPr>
        <w:t>Se compone de 9 cartílagos conectados por membranas y ligamentos y contiene los pliegues (cuerdas) vocales.</w:t>
      </w:r>
    </w:p>
    <w:p w:rsidR="00552E86" w:rsidRPr="00552E86" w:rsidRDefault="00552E86" w:rsidP="00973BEB">
      <w:pPr>
        <w:pStyle w:val="Prrafodelista"/>
        <w:numPr>
          <w:ilvl w:val="0"/>
          <w:numId w:val="15"/>
        </w:numPr>
        <w:rPr>
          <w:sz w:val="22"/>
        </w:rPr>
      </w:pPr>
      <w:r w:rsidRPr="00552E86">
        <w:rPr>
          <w:sz w:val="22"/>
        </w:rPr>
        <w:t>Anterior del cuello a nivel de C3-6.</w:t>
      </w:r>
    </w:p>
    <w:p w:rsidR="00552E86" w:rsidRPr="00552E86" w:rsidRDefault="00552E86" w:rsidP="00973BEB">
      <w:pPr>
        <w:pStyle w:val="Prrafodelista"/>
        <w:numPr>
          <w:ilvl w:val="0"/>
          <w:numId w:val="15"/>
        </w:numPr>
        <w:rPr>
          <w:sz w:val="22"/>
        </w:rPr>
      </w:pPr>
      <w:r w:rsidRPr="00552E86">
        <w:rPr>
          <w:sz w:val="22"/>
        </w:rPr>
        <w:t>Conecta la porción de la orofaringe con la tráquea.</w:t>
      </w:r>
    </w:p>
    <w:p w:rsidR="00552E86" w:rsidRPr="00552E86" w:rsidRDefault="00552E86" w:rsidP="00973BEB">
      <w:pPr>
        <w:pStyle w:val="Prrafodelista"/>
        <w:numPr>
          <w:ilvl w:val="0"/>
          <w:numId w:val="15"/>
        </w:numPr>
        <w:rPr>
          <w:sz w:val="22"/>
        </w:rPr>
      </w:pPr>
      <w:r w:rsidRPr="00552E86">
        <w:rPr>
          <w:sz w:val="22"/>
        </w:rPr>
        <w:t>Su función más esencial es proteger las vías respiratorias, durante la deglución, actuando como esfínter o válvula del tracto respiratorio y mantener una vía aérea permeable.</w:t>
      </w:r>
    </w:p>
    <w:p w:rsidR="008F2759" w:rsidRDefault="008F2759" w:rsidP="008F2759">
      <w:pPr>
        <w:rPr>
          <w:sz w:val="22"/>
        </w:rPr>
      </w:pPr>
    </w:p>
    <w:p w:rsidR="00E05738" w:rsidRPr="00216C6D" w:rsidRDefault="00E05738" w:rsidP="008F2759">
      <w:r w:rsidRPr="00216C6D">
        <w:rPr>
          <w:b/>
        </w:rPr>
        <w:t xml:space="preserve">Esqueleto Laríngeo </w:t>
      </w:r>
      <w:r w:rsidRPr="00216C6D">
        <w:t>9 cartílagos</w:t>
      </w:r>
    </w:p>
    <w:p w:rsidR="00E05738" w:rsidRPr="00216C6D" w:rsidRDefault="00E05738" w:rsidP="008F2759">
      <w:pPr>
        <w:rPr>
          <w:b/>
        </w:rPr>
        <w:sectPr w:rsidR="00E05738" w:rsidRPr="00216C6D" w:rsidSect="008F2759">
          <w:headerReference w:type="default" r:id="rId13"/>
          <w:footerReference w:type="default" r:id="rId14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E05738" w:rsidRPr="00E05738" w:rsidRDefault="00E05738" w:rsidP="008F2759">
      <w:pPr>
        <w:rPr>
          <w:b/>
          <w:sz w:val="22"/>
        </w:rPr>
      </w:pPr>
      <w:r w:rsidRPr="00E05738">
        <w:rPr>
          <w:b/>
          <w:sz w:val="22"/>
        </w:rPr>
        <w:lastRenderedPageBreak/>
        <w:t>3 impares</w:t>
      </w:r>
    </w:p>
    <w:p w:rsidR="00E05738" w:rsidRPr="00E05738" w:rsidRDefault="00E05738" w:rsidP="00973BEB">
      <w:pPr>
        <w:pStyle w:val="Prrafodelista"/>
        <w:numPr>
          <w:ilvl w:val="0"/>
          <w:numId w:val="16"/>
        </w:numPr>
        <w:rPr>
          <w:sz w:val="22"/>
        </w:rPr>
      </w:pPr>
      <w:r w:rsidRPr="00E05738">
        <w:rPr>
          <w:sz w:val="22"/>
        </w:rPr>
        <w:t xml:space="preserve">Tiroides </w:t>
      </w:r>
    </w:p>
    <w:p w:rsidR="00E05738" w:rsidRPr="00E05738" w:rsidRDefault="00E05738" w:rsidP="00973BEB">
      <w:pPr>
        <w:pStyle w:val="Prrafodelista"/>
        <w:numPr>
          <w:ilvl w:val="0"/>
          <w:numId w:val="16"/>
        </w:numPr>
        <w:rPr>
          <w:sz w:val="22"/>
        </w:rPr>
      </w:pPr>
      <w:r w:rsidRPr="00E05738">
        <w:rPr>
          <w:sz w:val="22"/>
        </w:rPr>
        <w:t xml:space="preserve">Cricoides </w:t>
      </w:r>
    </w:p>
    <w:p w:rsidR="00E05738" w:rsidRPr="00E05738" w:rsidRDefault="00E05738" w:rsidP="00973BEB">
      <w:pPr>
        <w:pStyle w:val="Prrafodelista"/>
        <w:numPr>
          <w:ilvl w:val="0"/>
          <w:numId w:val="16"/>
        </w:numPr>
        <w:rPr>
          <w:sz w:val="22"/>
        </w:rPr>
      </w:pPr>
      <w:r w:rsidRPr="00E05738">
        <w:rPr>
          <w:sz w:val="22"/>
        </w:rPr>
        <w:t>Epiglótico</w:t>
      </w:r>
    </w:p>
    <w:p w:rsidR="00E05738" w:rsidRDefault="00E05738" w:rsidP="008F2759">
      <w:pPr>
        <w:rPr>
          <w:sz w:val="22"/>
        </w:rPr>
      </w:pPr>
    </w:p>
    <w:p w:rsidR="00E05738" w:rsidRPr="00E05738" w:rsidRDefault="00E05738" w:rsidP="008F2759">
      <w:pPr>
        <w:rPr>
          <w:b/>
          <w:sz w:val="22"/>
        </w:rPr>
      </w:pPr>
      <w:r w:rsidRPr="00E05738">
        <w:rPr>
          <w:b/>
          <w:sz w:val="22"/>
        </w:rPr>
        <w:lastRenderedPageBreak/>
        <w:t xml:space="preserve">Tres pares </w:t>
      </w:r>
    </w:p>
    <w:p w:rsidR="00E05738" w:rsidRPr="00E05738" w:rsidRDefault="00E05738" w:rsidP="00973BEB">
      <w:pPr>
        <w:pStyle w:val="Prrafodelista"/>
        <w:numPr>
          <w:ilvl w:val="0"/>
          <w:numId w:val="17"/>
        </w:numPr>
        <w:rPr>
          <w:sz w:val="22"/>
        </w:rPr>
      </w:pPr>
      <w:r w:rsidRPr="00E05738">
        <w:rPr>
          <w:sz w:val="22"/>
        </w:rPr>
        <w:t>Aritenoides</w:t>
      </w:r>
    </w:p>
    <w:p w:rsidR="00E05738" w:rsidRPr="00E05738" w:rsidRDefault="00E05738" w:rsidP="00973BEB">
      <w:pPr>
        <w:pStyle w:val="Prrafodelista"/>
        <w:numPr>
          <w:ilvl w:val="0"/>
          <w:numId w:val="17"/>
        </w:numPr>
        <w:rPr>
          <w:sz w:val="22"/>
        </w:rPr>
      </w:pPr>
      <w:r w:rsidRPr="00E05738">
        <w:rPr>
          <w:sz w:val="22"/>
        </w:rPr>
        <w:t>Corniculado</w:t>
      </w:r>
    </w:p>
    <w:p w:rsidR="00E05738" w:rsidRPr="00E05738" w:rsidRDefault="00E05738" w:rsidP="00973BEB">
      <w:pPr>
        <w:pStyle w:val="Prrafodelista"/>
        <w:numPr>
          <w:ilvl w:val="0"/>
          <w:numId w:val="17"/>
        </w:numPr>
        <w:rPr>
          <w:sz w:val="22"/>
        </w:rPr>
      </w:pPr>
      <w:r w:rsidRPr="00E05738">
        <w:rPr>
          <w:sz w:val="22"/>
        </w:rPr>
        <w:t>Cuneiforme</w:t>
      </w:r>
    </w:p>
    <w:p w:rsidR="00E05738" w:rsidRDefault="00E05738" w:rsidP="008F2759">
      <w:pPr>
        <w:rPr>
          <w:sz w:val="22"/>
        </w:rPr>
        <w:sectPr w:rsidR="00E05738" w:rsidSect="00E05738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E05738" w:rsidRPr="00216C6D" w:rsidRDefault="00E05738" w:rsidP="00E05738">
      <w:pPr>
        <w:pStyle w:val="Ttulo3"/>
        <w:rPr>
          <w:b w:val="0"/>
          <w:sz w:val="26"/>
          <w:szCs w:val="26"/>
        </w:rPr>
      </w:pPr>
      <w:r w:rsidRPr="00216C6D">
        <w:rPr>
          <w:sz w:val="26"/>
          <w:szCs w:val="26"/>
        </w:rPr>
        <w:lastRenderedPageBreak/>
        <w:t>Cartílago Tiroides</w:t>
      </w:r>
      <w:r w:rsidR="0090265A" w:rsidRPr="00216C6D">
        <w:rPr>
          <w:sz w:val="26"/>
          <w:szCs w:val="26"/>
        </w:rPr>
        <w:t xml:space="preserve"> </w:t>
      </w:r>
      <w:r w:rsidR="0090265A" w:rsidRPr="00216C6D">
        <w:rPr>
          <w:b w:val="0"/>
          <w:sz w:val="26"/>
          <w:szCs w:val="26"/>
        </w:rPr>
        <w:t>(forma de escudo</w:t>
      </w:r>
      <w:r w:rsidR="00BA7640" w:rsidRPr="00216C6D">
        <w:rPr>
          <w:b w:val="0"/>
          <w:sz w:val="26"/>
          <w:szCs w:val="26"/>
        </w:rPr>
        <w:t>, impar</w:t>
      </w:r>
      <w:r w:rsidR="0090265A" w:rsidRPr="00216C6D">
        <w:rPr>
          <w:b w:val="0"/>
          <w:sz w:val="26"/>
          <w:szCs w:val="26"/>
        </w:rPr>
        <w:t>)</w:t>
      </w:r>
    </w:p>
    <w:p w:rsidR="00E05738" w:rsidRPr="00AF2380" w:rsidRDefault="00E05738" w:rsidP="00973BEB">
      <w:pPr>
        <w:pStyle w:val="Prrafodelista"/>
        <w:numPr>
          <w:ilvl w:val="0"/>
          <w:numId w:val="18"/>
        </w:numPr>
        <w:rPr>
          <w:sz w:val="22"/>
        </w:rPr>
      </w:pPr>
      <w:r w:rsidRPr="00AF2380">
        <w:rPr>
          <w:sz w:val="22"/>
        </w:rPr>
        <w:t xml:space="preserve">El </w:t>
      </w:r>
      <w:r w:rsidRPr="00AF2380">
        <w:rPr>
          <w:b/>
          <w:sz w:val="22"/>
        </w:rPr>
        <w:t>mayor</w:t>
      </w:r>
      <w:r w:rsidRPr="00AF2380">
        <w:rPr>
          <w:sz w:val="22"/>
        </w:rPr>
        <w:t xml:space="preserve"> de los cartílagos</w:t>
      </w:r>
      <w:r w:rsidR="00AF2380" w:rsidRPr="00AF2380">
        <w:rPr>
          <w:sz w:val="22"/>
        </w:rPr>
        <w:t xml:space="preserve">, </w:t>
      </w:r>
      <w:r w:rsidRPr="00AF2380">
        <w:rPr>
          <w:sz w:val="22"/>
        </w:rPr>
        <w:t xml:space="preserve">Su </w:t>
      </w:r>
      <w:r w:rsidRPr="00AF2380">
        <w:rPr>
          <w:b/>
          <w:sz w:val="22"/>
        </w:rPr>
        <w:t>borde superior</w:t>
      </w:r>
      <w:r w:rsidRPr="00AF2380">
        <w:rPr>
          <w:sz w:val="22"/>
        </w:rPr>
        <w:t xml:space="preserve"> se sitúa frente a </w:t>
      </w:r>
      <w:r w:rsidRPr="00AF2380">
        <w:rPr>
          <w:b/>
          <w:sz w:val="22"/>
        </w:rPr>
        <w:t>C4</w:t>
      </w:r>
    </w:p>
    <w:p w:rsidR="008F2759" w:rsidRPr="00AF2380" w:rsidRDefault="00E05738" w:rsidP="00973BEB">
      <w:pPr>
        <w:pStyle w:val="Prrafodelista"/>
        <w:numPr>
          <w:ilvl w:val="0"/>
          <w:numId w:val="18"/>
        </w:numPr>
        <w:rPr>
          <w:sz w:val="22"/>
        </w:rPr>
      </w:pPr>
      <w:r w:rsidRPr="00AF2380">
        <w:rPr>
          <w:sz w:val="22"/>
        </w:rPr>
        <w:t xml:space="preserve">Los 2/3 inferiores están fusionados en el plano medio y forman la </w:t>
      </w:r>
      <w:r w:rsidRPr="00AF2380">
        <w:rPr>
          <w:b/>
          <w:sz w:val="22"/>
        </w:rPr>
        <w:t>prominencia larínge</w:t>
      </w:r>
      <w:r w:rsidR="00AF2380" w:rsidRPr="00AF2380">
        <w:rPr>
          <w:b/>
          <w:sz w:val="22"/>
        </w:rPr>
        <w:t>a</w:t>
      </w:r>
    </w:p>
    <w:p w:rsidR="008F2759" w:rsidRPr="00BF14CD" w:rsidRDefault="00AF2380" w:rsidP="00973BEB">
      <w:pPr>
        <w:pStyle w:val="Prrafodelista"/>
        <w:numPr>
          <w:ilvl w:val="0"/>
          <w:numId w:val="18"/>
        </w:numPr>
        <w:rPr>
          <w:sz w:val="22"/>
        </w:rPr>
      </w:pPr>
      <w:r w:rsidRPr="00AF2380">
        <w:rPr>
          <w:sz w:val="22"/>
        </w:rPr>
        <w:t xml:space="preserve">Por encima de la prominencia está la </w:t>
      </w:r>
      <w:r w:rsidRPr="00AF2380">
        <w:rPr>
          <w:b/>
          <w:sz w:val="22"/>
        </w:rPr>
        <w:t>escotadura tiroidea superior</w:t>
      </w:r>
      <w:r w:rsidRPr="00AF2380">
        <w:rPr>
          <w:sz w:val="22"/>
        </w:rPr>
        <w:t xml:space="preserve"> e inferior la </w:t>
      </w:r>
      <w:r w:rsidRPr="00AF2380">
        <w:rPr>
          <w:b/>
          <w:sz w:val="22"/>
        </w:rPr>
        <w:t>escotadura tiroidea inferior.</w:t>
      </w:r>
    </w:p>
    <w:p w:rsidR="00BF14CD" w:rsidRPr="00BF14CD" w:rsidRDefault="00BF14CD" w:rsidP="00973BEB">
      <w:pPr>
        <w:pStyle w:val="Prrafodelista"/>
        <w:numPr>
          <w:ilvl w:val="0"/>
          <w:numId w:val="18"/>
        </w:numPr>
        <w:rPr>
          <w:sz w:val="22"/>
        </w:rPr>
      </w:pPr>
      <w:r w:rsidRPr="00BF14CD">
        <w:rPr>
          <w:b/>
          <w:sz w:val="22"/>
        </w:rPr>
        <w:t>El borde posterior</w:t>
      </w:r>
      <w:r>
        <w:rPr>
          <w:sz w:val="22"/>
        </w:rPr>
        <w:t xml:space="preserve"> </w:t>
      </w:r>
      <w:r w:rsidRPr="00BF14CD">
        <w:rPr>
          <w:sz w:val="22"/>
        </w:rPr>
        <w:t>de cada</w:t>
      </w:r>
      <w:r>
        <w:rPr>
          <w:b/>
          <w:sz w:val="22"/>
        </w:rPr>
        <w:t xml:space="preserve"> lámina </w:t>
      </w:r>
      <w:r w:rsidRPr="00BF14CD">
        <w:rPr>
          <w:sz w:val="22"/>
        </w:rPr>
        <w:t xml:space="preserve">se proyecta </w:t>
      </w:r>
      <w:r>
        <w:rPr>
          <w:sz w:val="22"/>
        </w:rPr>
        <w:t xml:space="preserve">arriba </w:t>
      </w:r>
      <w:r>
        <w:rPr>
          <w:b/>
          <w:sz w:val="22"/>
        </w:rPr>
        <w:t>(</w:t>
      </w:r>
      <w:proofErr w:type="gramStart"/>
      <w:r>
        <w:rPr>
          <w:b/>
          <w:sz w:val="22"/>
        </w:rPr>
        <w:t>asta</w:t>
      </w:r>
      <w:proofErr w:type="gramEnd"/>
      <w:r>
        <w:rPr>
          <w:b/>
          <w:sz w:val="22"/>
        </w:rPr>
        <w:t xml:space="preserve"> superior) </w:t>
      </w:r>
      <w:r w:rsidRPr="00BF14CD">
        <w:rPr>
          <w:sz w:val="22"/>
        </w:rPr>
        <w:t xml:space="preserve">y </w:t>
      </w:r>
      <w:r>
        <w:rPr>
          <w:sz w:val="22"/>
        </w:rPr>
        <w:t xml:space="preserve">abajo </w:t>
      </w:r>
      <w:r>
        <w:rPr>
          <w:b/>
          <w:sz w:val="22"/>
        </w:rPr>
        <w:t>(asta inferior).</w:t>
      </w:r>
    </w:p>
    <w:p w:rsidR="00BF14CD" w:rsidRDefault="00BF14CD" w:rsidP="00973BEB">
      <w:pPr>
        <w:pStyle w:val="Prrafodelista"/>
        <w:numPr>
          <w:ilvl w:val="0"/>
          <w:numId w:val="18"/>
        </w:numPr>
        <w:rPr>
          <w:sz w:val="22"/>
        </w:rPr>
      </w:pPr>
      <w:r>
        <w:rPr>
          <w:b/>
          <w:sz w:val="22"/>
        </w:rPr>
        <w:t xml:space="preserve">El asta superior </w:t>
      </w:r>
      <w:r>
        <w:rPr>
          <w:sz w:val="22"/>
        </w:rPr>
        <w:t>se une al hioides mediante la membrana tirohioidea.</w:t>
      </w:r>
    </w:p>
    <w:p w:rsidR="00BF14CD" w:rsidRDefault="00BF14CD" w:rsidP="00973BEB">
      <w:pPr>
        <w:pStyle w:val="Prrafodelista"/>
        <w:numPr>
          <w:ilvl w:val="0"/>
          <w:numId w:val="18"/>
        </w:numPr>
        <w:rPr>
          <w:sz w:val="22"/>
        </w:rPr>
      </w:pPr>
      <w:r>
        <w:rPr>
          <w:b/>
          <w:sz w:val="22"/>
        </w:rPr>
        <w:t xml:space="preserve">La porción media </w:t>
      </w:r>
      <w:r w:rsidRPr="00302350">
        <w:rPr>
          <w:sz w:val="22"/>
        </w:rPr>
        <w:t>gruesa de la membrana tirohioidea</w:t>
      </w:r>
      <w:r>
        <w:rPr>
          <w:b/>
          <w:sz w:val="22"/>
        </w:rPr>
        <w:t xml:space="preserve"> </w:t>
      </w:r>
      <w:r w:rsidRPr="00302350">
        <w:rPr>
          <w:sz w:val="22"/>
        </w:rPr>
        <w:t>constituye el</w:t>
      </w:r>
      <w:r>
        <w:rPr>
          <w:b/>
          <w:sz w:val="22"/>
        </w:rPr>
        <w:t xml:space="preserve"> ligamento Tirohioideo medio </w:t>
      </w:r>
      <w:r w:rsidRPr="00302350">
        <w:rPr>
          <w:sz w:val="22"/>
        </w:rPr>
        <w:t>y sus porciones laterales forman</w:t>
      </w:r>
      <w:r>
        <w:rPr>
          <w:b/>
          <w:sz w:val="22"/>
        </w:rPr>
        <w:t xml:space="preserve"> </w:t>
      </w:r>
      <w:r w:rsidR="00302350">
        <w:rPr>
          <w:b/>
          <w:sz w:val="22"/>
        </w:rPr>
        <w:t xml:space="preserve"> ligamentos </w:t>
      </w:r>
      <w:proofErr w:type="spellStart"/>
      <w:r w:rsidR="00302350">
        <w:rPr>
          <w:b/>
          <w:sz w:val="22"/>
        </w:rPr>
        <w:t>tirohioideos</w:t>
      </w:r>
      <w:proofErr w:type="spellEnd"/>
      <w:r w:rsidR="00302350">
        <w:rPr>
          <w:b/>
          <w:sz w:val="22"/>
        </w:rPr>
        <w:t xml:space="preserve"> laterales.</w:t>
      </w:r>
    </w:p>
    <w:p w:rsidR="008F2759" w:rsidRPr="00302350" w:rsidRDefault="00302350" w:rsidP="00973BEB">
      <w:pPr>
        <w:pStyle w:val="Prrafodelista"/>
        <w:numPr>
          <w:ilvl w:val="0"/>
          <w:numId w:val="18"/>
        </w:numPr>
        <w:rPr>
          <w:sz w:val="22"/>
        </w:rPr>
      </w:pPr>
      <w:r w:rsidRPr="00302350">
        <w:rPr>
          <w:sz w:val="22"/>
        </w:rPr>
        <w:t xml:space="preserve">Las astas inferiores se articulan con las caras laterales del </w:t>
      </w:r>
      <w:r w:rsidRPr="00302350">
        <w:rPr>
          <w:b/>
          <w:sz w:val="22"/>
        </w:rPr>
        <w:t>cartílago</w:t>
      </w:r>
      <w:r w:rsidRPr="00302350">
        <w:rPr>
          <w:sz w:val="22"/>
        </w:rPr>
        <w:t xml:space="preserve"> </w:t>
      </w:r>
      <w:r w:rsidRPr="00302350">
        <w:rPr>
          <w:b/>
          <w:sz w:val="22"/>
        </w:rPr>
        <w:t>cricoides</w:t>
      </w:r>
      <w:r w:rsidRPr="00302350">
        <w:rPr>
          <w:sz w:val="22"/>
        </w:rPr>
        <w:t xml:space="preserve">, mediante </w:t>
      </w:r>
      <w:r>
        <w:rPr>
          <w:sz w:val="22"/>
        </w:rPr>
        <w:t xml:space="preserve">la </w:t>
      </w:r>
      <w:r w:rsidRPr="00302350">
        <w:rPr>
          <w:b/>
          <w:sz w:val="22"/>
        </w:rPr>
        <w:t xml:space="preserve">articulación </w:t>
      </w:r>
      <w:proofErr w:type="spellStart"/>
      <w:r w:rsidRPr="00302350">
        <w:rPr>
          <w:b/>
          <w:sz w:val="22"/>
        </w:rPr>
        <w:t>cricotiroidea</w:t>
      </w:r>
      <w:proofErr w:type="spellEnd"/>
      <w:r w:rsidR="00B140B3">
        <w:rPr>
          <w:b/>
          <w:sz w:val="22"/>
        </w:rPr>
        <w:t xml:space="preserve"> </w:t>
      </w:r>
      <w:r w:rsidR="00B140B3">
        <w:rPr>
          <w:sz w:val="22"/>
        </w:rPr>
        <w:t xml:space="preserve">(permite </w:t>
      </w:r>
      <w:r w:rsidR="00B140B3">
        <w:rPr>
          <w:b/>
          <w:sz w:val="22"/>
        </w:rPr>
        <w:t>rotación y deslizamiento</w:t>
      </w:r>
      <w:r w:rsidR="00B140B3">
        <w:rPr>
          <w:sz w:val="22"/>
        </w:rPr>
        <w:t xml:space="preserve"> provocando cambios en la longitud de </w:t>
      </w:r>
      <w:r w:rsidR="005831BD">
        <w:rPr>
          <w:sz w:val="22"/>
        </w:rPr>
        <w:t xml:space="preserve">pliegues </w:t>
      </w:r>
      <w:r w:rsidR="00B140B3">
        <w:rPr>
          <w:sz w:val="22"/>
        </w:rPr>
        <w:t>vocales)</w:t>
      </w:r>
      <w:r w:rsidRPr="00302350">
        <w:rPr>
          <w:b/>
          <w:sz w:val="22"/>
        </w:rPr>
        <w:t>.</w:t>
      </w:r>
    </w:p>
    <w:p w:rsidR="008F2759" w:rsidRPr="00216C6D" w:rsidRDefault="00345709" w:rsidP="00345709">
      <w:pPr>
        <w:pStyle w:val="Ttulo3"/>
        <w:rPr>
          <w:b w:val="0"/>
          <w:sz w:val="26"/>
          <w:szCs w:val="26"/>
        </w:rPr>
      </w:pPr>
      <w:r w:rsidRPr="00216C6D">
        <w:rPr>
          <w:sz w:val="26"/>
          <w:szCs w:val="26"/>
        </w:rPr>
        <w:lastRenderedPageBreak/>
        <w:t>Cartílago Cricoides</w:t>
      </w:r>
      <w:r w:rsidR="0090265A" w:rsidRPr="00216C6D">
        <w:rPr>
          <w:b w:val="0"/>
          <w:sz w:val="26"/>
          <w:szCs w:val="26"/>
        </w:rPr>
        <w:t xml:space="preserve"> (forma de sello</w:t>
      </w:r>
      <w:r w:rsidR="00BA7640" w:rsidRPr="00216C6D">
        <w:rPr>
          <w:b w:val="0"/>
          <w:sz w:val="26"/>
          <w:szCs w:val="26"/>
        </w:rPr>
        <w:t>, impar</w:t>
      </w:r>
      <w:r w:rsidR="0090265A" w:rsidRPr="00216C6D">
        <w:rPr>
          <w:b w:val="0"/>
          <w:sz w:val="26"/>
          <w:szCs w:val="26"/>
        </w:rPr>
        <w:t>)</w:t>
      </w:r>
    </w:p>
    <w:p w:rsidR="008F2759" w:rsidRPr="009244E6" w:rsidRDefault="00345709" w:rsidP="00973BEB">
      <w:pPr>
        <w:pStyle w:val="Prrafodelista"/>
        <w:numPr>
          <w:ilvl w:val="0"/>
          <w:numId w:val="19"/>
        </w:numPr>
        <w:rPr>
          <w:sz w:val="22"/>
        </w:rPr>
      </w:pPr>
      <w:r w:rsidRPr="009244E6">
        <w:rPr>
          <w:sz w:val="22"/>
        </w:rPr>
        <w:t xml:space="preserve">La porción </w:t>
      </w:r>
      <w:r w:rsidRPr="009244E6">
        <w:rPr>
          <w:b/>
          <w:sz w:val="22"/>
        </w:rPr>
        <w:t>posterior</w:t>
      </w:r>
      <w:r w:rsidRPr="009244E6">
        <w:rPr>
          <w:sz w:val="22"/>
        </w:rPr>
        <w:t xml:space="preserve"> del cartílago es la </w:t>
      </w:r>
      <w:r w:rsidRPr="009244E6">
        <w:rPr>
          <w:b/>
          <w:sz w:val="22"/>
        </w:rPr>
        <w:t>lámina</w:t>
      </w:r>
    </w:p>
    <w:p w:rsidR="00345709" w:rsidRPr="009244E6" w:rsidRDefault="00345709" w:rsidP="00973BEB">
      <w:pPr>
        <w:pStyle w:val="Prrafodelista"/>
        <w:numPr>
          <w:ilvl w:val="0"/>
          <w:numId w:val="19"/>
        </w:numPr>
        <w:rPr>
          <w:sz w:val="22"/>
        </w:rPr>
      </w:pPr>
      <w:r w:rsidRPr="009244E6">
        <w:rPr>
          <w:sz w:val="22"/>
        </w:rPr>
        <w:t xml:space="preserve">La porción </w:t>
      </w:r>
      <w:r w:rsidRPr="009244E6">
        <w:rPr>
          <w:b/>
          <w:sz w:val="22"/>
        </w:rPr>
        <w:t>anterior</w:t>
      </w:r>
      <w:r w:rsidRPr="009244E6">
        <w:rPr>
          <w:sz w:val="22"/>
        </w:rPr>
        <w:t xml:space="preserve"> es el </w:t>
      </w:r>
      <w:r w:rsidRPr="009244E6">
        <w:rPr>
          <w:b/>
          <w:sz w:val="22"/>
        </w:rPr>
        <w:t>arco</w:t>
      </w:r>
      <w:r w:rsidRPr="009244E6">
        <w:rPr>
          <w:sz w:val="22"/>
        </w:rPr>
        <w:t xml:space="preserve">. </w:t>
      </w:r>
    </w:p>
    <w:p w:rsidR="008F2759" w:rsidRPr="009244E6" w:rsidRDefault="00345709" w:rsidP="00973BEB">
      <w:pPr>
        <w:pStyle w:val="Prrafodelista"/>
        <w:numPr>
          <w:ilvl w:val="0"/>
          <w:numId w:val="19"/>
        </w:numPr>
        <w:rPr>
          <w:sz w:val="22"/>
        </w:rPr>
      </w:pPr>
      <w:r w:rsidRPr="009244E6">
        <w:rPr>
          <w:sz w:val="22"/>
        </w:rPr>
        <w:t xml:space="preserve">Más </w:t>
      </w:r>
      <w:r w:rsidRPr="009244E6">
        <w:rPr>
          <w:b/>
          <w:sz w:val="22"/>
        </w:rPr>
        <w:t>pequeño</w:t>
      </w:r>
      <w:r w:rsidRPr="009244E6">
        <w:rPr>
          <w:sz w:val="22"/>
        </w:rPr>
        <w:t xml:space="preserve">, </w:t>
      </w:r>
      <w:r w:rsidRPr="009244E6">
        <w:rPr>
          <w:b/>
          <w:sz w:val="22"/>
        </w:rPr>
        <w:t>grueso y fuerte</w:t>
      </w:r>
      <w:r w:rsidRPr="009244E6">
        <w:rPr>
          <w:sz w:val="22"/>
        </w:rPr>
        <w:t xml:space="preserve"> que el cartílago </w:t>
      </w:r>
      <w:r w:rsidRPr="009244E6">
        <w:rPr>
          <w:b/>
          <w:sz w:val="22"/>
        </w:rPr>
        <w:t>tiroides</w:t>
      </w:r>
      <w:r w:rsidRPr="009244E6">
        <w:rPr>
          <w:sz w:val="22"/>
        </w:rPr>
        <w:t>.</w:t>
      </w:r>
    </w:p>
    <w:p w:rsidR="00345709" w:rsidRDefault="00345709" w:rsidP="00973BEB">
      <w:pPr>
        <w:pStyle w:val="Prrafodelista"/>
        <w:numPr>
          <w:ilvl w:val="0"/>
          <w:numId w:val="19"/>
        </w:numPr>
        <w:rPr>
          <w:sz w:val="22"/>
        </w:rPr>
      </w:pPr>
      <w:r w:rsidRPr="009244E6">
        <w:rPr>
          <w:sz w:val="22"/>
        </w:rPr>
        <w:t xml:space="preserve">Es el </w:t>
      </w:r>
      <w:r w:rsidR="009244E6">
        <w:rPr>
          <w:b/>
          <w:sz w:val="22"/>
        </w:rPr>
        <w:t>único anillo complet</w:t>
      </w:r>
      <w:r w:rsidRPr="009244E6">
        <w:rPr>
          <w:b/>
          <w:sz w:val="22"/>
        </w:rPr>
        <w:t>o</w:t>
      </w:r>
      <w:r w:rsidRPr="009244E6">
        <w:rPr>
          <w:sz w:val="22"/>
        </w:rPr>
        <w:t xml:space="preserve"> de cartílago que rodea una parte de la vía aérea. </w:t>
      </w:r>
    </w:p>
    <w:p w:rsidR="009244E6" w:rsidRDefault="009244E6" w:rsidP="00973BEB">
      <w:pPr>
        <w:pStyle w:val="Prrafodelista"/>
        <w:numPr>
          <w:ilvl w:val="0"/>
          <w:numId w:val="19"/>
        </w:numPr>
        <w:rPr>
          <w:sz w:val="22"/>
        </w:rPr>
      </w:pPr>
      <w:r>
        <w:rPr>
          <w:sz w:val="22"/>
        </w:rPr>
        <w:t xml:space="preserve">Se une al </w:t>
      </w:r>
      <w:r w:rsidRPr="009244E6">
        <w:rPr>
          <w:b/>
          <w:sz w:val="22"/>
        </w:rPr>
        <w:t>borde</w:t>
      </w:r>
      <w:r>
        <w:rPr>
          <w:sz w:val="22"/>
        </w:rPr>
        <w:t xml:space="preserve"> </w:t>
      </w:r>
      <w:r>
        <w:rPr>
          <w:b/>
          <w:sz w:val="22"/>
        </w:rPr>
        <w:t xml:space="preserve">inferior </w:t>
      </w:r>
      <w:r>
        <w:rPr>
          <w:sz w:val="22"/>
        </w:rPr>
        <w:t xml:space="preserve">del cartílago </w:t>
      </w:r>
      <w:r>
        <w:rPr>
          <w:b/>
          <w:sz w:val="22"/>
        </w:rPr>
        <w:t>tiroides</w:t>
      </w:r>
      <w:r>
        <w:rPr>
          <w:sz w:val="22"/>
        </w:rPr>
        <w:t xml:space="preserve"> mediante el </w:t>
      </w:r>
      <w:r>
        <w:rPr>
          <w:b/>
          <w:sz w:val="22"/>
        </w:rPr>
        <w:t>ligamento cricotiroideo</w:t>
      </w:r>
      <w:r>
        <w:rPr>
          <w:sz w:val="22"/>
        </w:rPr>
        <w:t xml:space="preserve"> en la zona en que la lar</w:t>
      </w:r>
      <w:r w:rsidR="00C34B70">
        <w:rPr>
          <w:sz w:val="22"/>
        </w:rPr>
        <w:t>inge está más cerca de la piel</w:t>
      </w:r>
      <w:r>
        <w:rPr>
          <w:sz w:val="22"/>
        </w:rPr>
        <w:t>.</w:t>
      </w:r>
    </w:p>
    <w:p w:rsidR="009244E6" w:rsidRPr="009244E6" w:rsidRDefault="009244E6" w:rsidP="00973BEB">
      <w:pPr>
        <w:pStyle w:val="Prrafodelista"/>
        <w:numPr>
          <w:ilvl w:val="0"/>
          <w:numId w:val="19"/>
        </w:numPr>
        <w:rPr>
          <w:sz w:val="22"/>
        </w:rPr>
      </w:pPr>
      <w:r>
        <w:rPr>
          <w:sz w:val="22"/>
        </w:rPr>
        <w:t xml:space="preserve">Se une al </w:t>
      </w:r>
      <w:r>
        <w:rPr>
          <w:b/>
          <w:sz w:val="22"/>
        </w:rPr>
        <w:t xml:space="preserve">primer anillo traqueal </w:t>
      </w:r>
      <w:r>
        <w:rPr>
          <w:sz w:val="22"/>
        </w:rPr>
        <w:t xml:space="preserve">mediante el </w:t>
      </w:r>
      <w:r>
        <w:rPr>
          <w:b/>
          <w:sz w:val="22"/>
        </w:rPr>
        <w:t>ligamento cricotraqueal</w:t>
      </w:r>
      <w:r>
        <w:rPr>
          <w:sz w:val="22"/>
        </w:rPr>
        <w:t>.</w:t>
      </w:r>
    </w:p>
    <w:p w:rsidR="008F2759" w:rsidRDefault="008F2759" w:rsidP="008F2759">
      <w:pPr>
        <w:rPr>
          <w:sz w:val="22"/>
        </w:rPr>
      </w:pPr>
    </w:p>
    <w:p w:rsidR="008F2759" w:rsidRPr="00216C6D" w:rsidRDefault="008D162D" w:rsidP="008D162D">
      <w:pPr>
        <w:pStyle w:val="Ttulo3"/>
        <w:rPr>
          <w:b w:val="0"/>
          <w:sz w:val="26"/>
          <w:szCs w:val="26"/>
        </w:rPr>
      </w:pPr>
      <w:r w:rsidRPr="00216C6D">
        <w:rPr>
          <w:sz w:val="26"/>
          <w:szCs w:val="26"/>
        </w:rPr>
        <w:t xml:space="preserve">Cartílagos Aritenoides </w:t>
      </w:r>
      <w:r w:rsidRPr="00216C6D">
        <w:rPr>
          <w:b w:val="0"/>
          <w:sz w:val="26"/>
          <w:szCs w:val="26"/>
        </w:rPr>
        <w:t xml:space="preserve">(forma de </w:t>
      </w:r>
      <w:r w:rsidR="00795FF6" w:rsidRPr="00216C6D">
        <w:rPr>
          <w:b w:val="0"/>
          <w:sz w:val="26"/>
          <w:szCs w:val="26"/>
        </w:rPr>
        <w:t>pirámide</w:t>
      </w:r>
      <w:r w:rsidR="00BA7640" w:rsidRPr="00216C6D">
        <w:rPr>
          <w:b w:val="0"/>
          <w:sz w:val="26"/>
          <w:szCs w:val="26"/>
        </w:rPr>
        <w:t>, par</w:t>
      </w:r>
      <w:r w:rsidRPr="00216C6D">
        <w:rPr>
          <w:b w:val="0"/>
          <w:sz w:val="26"/>
          <w:szCs w:val="26"/>
        </w:rPr>
        <w:t>)</w:t>
      </w:r>
    </w:p>
    <w:p w:rsidR="008F2759" w:rsidRPr="003550BB" w:rsidRDefault="00AD14A1" w:rsidP="00973BEB">
      <w:pPr>
        <w:pStyle w:val="Prrafodelista"/>
        <w:numPr>
          <w:ilvl w:val="0"/>
          <w:numId w:val="20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4BA1B319" wp14:editId="156096C8">
            <wp:simplePos x="0" y="0"/>
            <wp:positionH relativeFrom="column">
              <wp:posOffset>4143375</wp:posOffset>
            </wp:positionH>
            <wp:positionV relativeFrom="paragraph">
              <wp:posOffset>162560</wp:posOffset>
            </wp:positionV>
            <wp:extent cx="3152775" cy="2181225"/>
            <wp:effectExtent l="0" t="0" r="9525" b="952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07" t="33953" r="13073" b="21681"/>
                    <a:stretch/>
                  </pic:blipFill>
                  <pic:spPr bwMode="auto">
                    <a:xfrm>
                      <a:off x="0" y="0"/>
                      <a:ext cx="3152775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FF6" w:rsidRPr="003550BB">
        <w:rPr>
          <w:b/>
          <w:sz w:val="22"/>
        </w:rPr>
        <w:t>3 caras</w:t>
      </w:r>
      <w:r w:rsidR="00795FF6" w:rsidRPr="003550BB">
        <w:rPr>
          <w:sz w:val="22"/>
        </w:rPr>
        <w:t xml:space="preserve"> que articulan con </w:t>
      </w:r>
      <w:r w:rsidR="00795FF6" w:rsidRPr="003550BB">
        <w:rPr>
          <w:b/>
          <w:sz w:val="22"/>
        </w:rPr>
        <w:t>porciones laterales</w:t>
      </w:r>
      <w:r w:rsidR="00795FF6" w:rsidRPr="003550BB">
        <w:rPr>
          <w:sz w:val="22"/>
        </w:rPr>
        <w:t xml:space="preserve"> del </w:t>
      </w:r>
      <w:r w:rsidR="00795FF6" w:rsidRPr="003550BB">
        <w:rPr>
          <w:b/>
          <w:sz w:val="22"/>
        </w:rPr>
        <w:t>borde superior</w:t>
      </w:r>
      <w:r w:rsidR="00795FF6" w:rsidRPr="003550BB">
        <w:rPr>
          <w:sz w:val="22"/>
        </w:rPr>
        <w:t xml:space="preserve"> de la </w:t>
      </w:r>
      <w:r w:rsidR="00795FF6" w:rsidRPr="003550BB">
        <w:rPr>
          <w:b/>
          <w:sz w:val="22"/>
        </w:rPr>
        <w:t>lámina</w:t>
      </w:r>
      <w:r w:rsidR="00795FF6" w:rsidRPr="003550BB">
        <w:rPr>
          <w:sz w:val="22"/>
        </w:rPr>
        <w:t xml:space="preserve"> del cartílago </w:t>
      </w:r>
      <w:r w:rsidR="00795FF6" w:rsidRPr="003550BB">
        <w:rPr>
          <w:b/>
          <w:sz w:val="22"/>
        </w:rPr>
        <w:t>cricoides</w:t>
      </w:r>
      <w:r w:rsidR="00795FF6" w:rsidRPr="003550BB">
        <w:rPr>
          <w:sz w:val="22"/>
        </w:rPr>
        <w:t>.</w:t>
      </w:r>
    </w:p>
    <w:p w:rsidR="00795FF6" w:rsidRPr="003550BB" w:rsidRDefault="00795FF6" w:rsidP="00973BEB">
      <w:pPr>
        <w:pStyle w:val="Prrafodelista"/>
        <w:numPr>
          <w:ilvl w:val="0"/>
          <w:numId w:val="20"/>
        </w:numPr>
        <w:ind w:left="360"/>
        <w:rPr>
          <w:sz w:val="22"/>
        </w:rPr>
      </w:pPr>
      <w:r w:rsidRPr="003550BB">
        <w:rPr>
          <w:sz w:val="22"/>
        </w:rPr>
        <w:t>Un vértice, una apófisis vocal y la apófisis muscular.</w:t>
      </w:r>
    </w:p>
    <w:p w:rsidR="0059156E" w:rsidRPr="003550BB" w:rsidRDefault="0059156E" w:rsidP="00973BEB">
      <w:pPr>
        <w:pStyle w:val="Prrafodelista"/>
        <w:numPr>
          <w:ilvl w:val="0"/>
          <w:numId w:val="20"/>
        </w:numPr>
        <w:rPr>
          <w:b/>
          <w:sz w:val="22"/>
        </w:rPr>
      </w:pPr>
      <w:r w:rsidRPr="003550BB">
        <w:rPr>
          <w:b/>
          <w:sz w:val="22"/>
        </w:rPr>
        <w:t>El vértice</w:t>
      </w:r>
    </w:p>
    <w:p w:rsidR="0059156E" w:rsidRPr="003550BB" w:rsidRDefault="0059156E" w:rsidP="00973BEB">
      <w:pPr>
        <w:pStyle w:val="Prrafodelista"/>
        <w:numPr>
          <w:ilvl w:val="0"/>
          <w:numId w:val="21"/>
        </w:numPr>
        <w:ind w:left="1080"/>
        <w:rPr>
          <w:sz w:val="22"/>
        </w:rPr>
      </w:pPr>
      <w:r w:rsidRPr="003550BB">
        <w:rPr>
          <w:b/>
          <w:sz w:val="22"/>
        </w:rPr>
        <w:t>Soporta al cartílago corniculado</w:t>
      </w:r>
      <w:r w:rsidRPr="003550BB">
        <w:rPr>
          <w:sz w:val="22"/>
        </w:rPr>
        <w:t xml:space="preserve"> y se une al </w:t>
      </w:r>
      <w:r w:rsidRPr="003550BB">
        <w:rPr>
          <w:b/>
          <w:sz w:val="22"/>
        </w:rPr>
        <w:t>pliegue aritenoepiglótico</w:t>
      </w:r>
      <w:r w:rsidRPr="003550BB">
        <w:rPr>
          <w:sz w:val="22"/>
        </w:rPr>
        <w:t>.</w:t>
      </w:r>
    </w:p>
    <w:p w:rsidR="00EB7D2D" w:rsidRPr="003550BB" w:rsidRDefault="00EB7D2D" w:rsidP="00973BEB">
      <w:pPr>
        <w:pStyle w:val="Prrafodelista"/>
        <w:numPr>
          <w:ilvl w:val="0"/>
          <w:numId w:val="20"/>
        </w:numPr>
        <w:rPr>
          <w:b/>
          <w:sz w:val="22"/>
        </w:rPr>
      </w:pPr>
      <w:r w:rsidRPr="003550BB">
        <w:rPr>
          <w:b/>
          <w:sz w:val="22"/>
        </w:rPr>
        <w:t>La apófisis vocal</w:t>
      </w:r>
    </w:p>
    <w:p w:rsidR="00EB7D2D" w:rsidRPr="003550BB" w:rsidRDefault="00EB7D2D" w:rsidP="00973BEB">
      <w:pPr>
        <w:pStyle w:val="Prrafodelista"/>
        <w:numPr>
          <w:ilvl w:val="0"/>
          <w:numId w:val="21"/>
        </w:numPr>
        <w:ind w:left="1080"/>
        <w:rPr>
          <w:sz w:val="22"/>
        </w:rPr>
      </w:pPr>
      <w:r w:rsidRPr="003550BB">
        <w:rPr>
          <w:sz w:val="22"/>
        </w:rPr>
        <w:t xml:space="preserve">Proporciona la </w:t>
      </w:r>
      <w:r w:rsidRPr="003550BB">
        <w:rPr>
          <w:b/>
          <w:sz w:val="22"/>
        </w:rPr>
        <w:t>inserción</w:t>
      </w:r>
      <w:r w:rsidRPr="003550BB">
        <w:rPr>
          <w:sz w:val="22"/>
        </w:rPr>
        <w:t xml:space="preserve"> posterior para el </w:t>
      </w:r>
      <w:r w:rsidRPr="003550BB">
        <w:rPr>
          <w:b/>
          <w:sz w:val="22"/>
        </w:rPr>
        <w:t>ligamento vocal</w:t>
      </w:r>
    </w:p>
    <w:p w:rsidR="00EB7D2D" w:rsidRPr="003550BB" w:rsidRDefault="00EB7D2D" w:rsidP="00973BEB">
      <w:pPr>
        <w:pStyle w:val="Prrafodelista"/>
        <w:numPr>
          <w:ilvl w:val="0"/>
          <w:numId w:val="20"/>
        </w:numPr>
        <w:rPr>
          <w:b/>
          <w:sz w:val="22"/>
        </w:rPr>
      </w:pPr>
      <w:r w:rsidRPr="003550BB">
        <w:rPr>
          <w:b/>
          <w:sz w:val="22"/>
        </w:rPr>
        <w:t>La apófisis muscular</w:t>
      </w:r>
    </w:p>
    <w:p w:rsidR="00EB7D2D" w:rsidRPr="003550BB" w:rsidRDefault="00EB7D2D" w:rsidP="00973BEB">
      <w:pPr>
        <w:pStyle w:val="Prrafodelista"/>
        <w:numPr>
          <w:ilvl w:val="0"/>
          <w:numId w:val="21"/>
        </w:numPr>
        <w:ind w:left="1080"/>
        <w:rPr>
          <w:sz w:val="22"/>
        </w:rPr>
      </w:pPr>
      <w:r w:rsidRPr="003550BB">
        <w:rPr>
          <w:sz w:val="22"/>
        </w:rPr>
        <w:t>Se proyecta lateralmente desde su base</w:t>
      </w:r>
    </w:p>
    <w:p w:rsidR="008F2759" w:rsidRPr="003550BB" w:rsidRDefault="00EB7D2D" w:rsidP="00973BEB">
      <w:pPr>
        <w:pStyle w:val="Prrafodelista"/>
        <w:numPr>
          <w:ilvl w:val="0"/>
          <w:numId w:val="21"/>
        </w:numPr>
        <w:ind w:left="1080"/>
        <w:rPr>
          <w:b/>
          <w:sz w:val="22"/>
        </w:rPr>
      </w:pPr>
      <w:r w:rsidRPr="003550BB">
        <w:rPr>
          <w:sz w:val="22"/>
        </w:rPr>
        <w:t xml:space="preserve">Actúa como </w:t>
      </w:r>
      <w:r w:rsidRPr="003550BB">
        <w:rPr>
          <w:b/>
          <w:sz w:val="22"/>
        </w:rPr>
        <w:t>palanca</w:t>
      </w:r>
      <w:r w:rsidRPr="003550BB">
        <w:rPr>
          <w:sz w:val="22"/>
        </w:rPr>
        <w:t xml:space="preserve"> en la que se </w:t>
      </w:r>
      <w:r w:rsidRPr="003550BB">
        <w:rPr>
          <w:b/>
          <w:sz w:val="22"/>
        </w:rPr>
        <w:t>insertan</w:t>
      </w:r>
      <w:r w:rsidRPr="003550BB">
        <w:rPr>
          <w:sz w:val="22"/>
        </w:rPr>
        <w:t xml:space="preserve"> los músculos </w:t>
      </w:r>
      <w:r w:rsidRPr="003550BB">
        <w:rPr>
          <w:b/>
          <w:sz w:val="22"/>
        </w:rPr>
        <w:t>cricoaritenoideos posterior y lateral</w:t>
      </w:r>
    </w:p>
    <w:p w:rsidR="008F2759" w:rsidRDefault="008F2759" w:rsidP="003550BB">
      <w:pPr>
        <w:rPr>
          <w:sz w:val="22"/>
        </w:rPr>
      </w:pPr>
    </w:p>
    <w:p w:rsidR="003550BB" w:rsidRPr="001A4AAE" w:rsidRDefault="00A41A8D" w:rsidP="001A4AAE">
      <w:pPr>
        <w:rPr>
          <w:sz w:val="22"/>
        </w:rPr>
      </w:pPr>
      <w:r w:rsidRPr="001A4AAE">
        <w:rPr>
          <w:b/>
          <w:sz w:val="22"/>
        </w:rPr>
        <w:t>Las articulaciones cricoaritenoideas</w:t>
      </w:r>
      <w:r w:rsidRPr="001A4AAE">
        <w:rPr>
          <w:sz w:val="22"/>
        </w:rPr>
        <w:t xml:space="preserve"> </w:t>
      </w:r>
    </w:p>
    <w:p w:rsidR="00EB7D2D" w:rsidRPr="003550BB" w:rsidRDefault="003550BB" w:rsidP="00973BEB">
      <w:pPr>
        <w:pStyle w:val="Prrafodelista"/>
        <w:numPr>
          <w:ilvl w:val="0"/>
          <w:numId w:val="22"/>
        </w:numPr>
        <w:rPr>
          <w:sz w:val="22"/>
        </w:rPr>
      </w:pPr>
      <w:r>
        <w:rPr>
          <w:sz w:val="22"/>
        </w:rPr>
        <w:t>E</w:t>
      </w:r>
      <w:r w:rsidR="00A41A8D" w:rsidRPr="003550BB">
        <w:rPr>
          <w:sz w:val="22"/>
        </w:rPr>
        <w:t xml:space="preserve">ntre las bases de los cartílagos aritenoides y las caras </w:t>
      </w:r>
      <w:proofErr w:type="spellStart"/>
      <w:r w:rsidR="00A41A8D" w:rsidRPr="003550BB">
        <w:rPr>
          <w:sz w:val="22"/>
        </w:rPr>
        <w:t>superolaterales</w:t>
      </w:r>
      <w:proofErr w:type="spellEnd"/>
      <w:r w:rsidR="00A41A8D" w:rsidRPr="003550BB">
        <w:rPr>
          <w:sz w:val="22"/>
        </w:rPr>
        <w:t xml:space="preserve"> de la lámina del cartílago cricoides.</w:t>
      </w:r>
    </w:p>
    <w:p w:rsidR="00A41A8D" w:rsidRPr="00AD14A1" w:rsidRDefault="00A41A8D" w:rsidP="00973BEB">
      <w:pPr>
        <w:pStyle w:val="Prrafodelista"/>
        <w:numPr>
          <w:ilvl w:val="0"/>
          <w:numId w:val="22"/>
        </w:numPr>
        <w:rPr>
          <w:sz w:val="22"/>
        </w:rPr>
      </w:pPr>
      <w:r w:rsidRPr="00AD14A1">
        <w:rPr>
          <w:sz w:val="22"/>
        </w:rPr>
        <w:t xml:space="preserve">Permiten </w:t>
      </w:r>
      <w:r w:rsidRPr="00AD14A1">
        <w:rPr>
          <w:b/>
          <w:sz w:val="22"/>
        </w:rPr>
        <w:t>deslizamiento</w:t>
      </w:r>
      <w:r w:rsidRPr="00AD14A1">
        <w:rPr>
          <w:sz w:val="22"/>
        </w:rPr>
        <w:t xml:space="preserve"> de los cartílagos aritenoides, alejándose o aproximándose entre sí, La </w:t>
      </w:r>
      <w:r w:rsidRPr="00AD14A1">
        <w:rPr>
          <w:b/>
          <w:sz w:val="22"/>
        </w:rPr>
        <w:t>basculación</w:t>
      </w:r>
      <w:r w:rsidRPr="00AD14A1">
        <w:rPr>
          <w:sz w:val="22"/>
        </w:rPr>
        <w:t xml:space="preserve"> </w:t>
      </w:r>
      <w:r w:rsidRPr="00AD14A1">
        <w:rPr>
          <w:b/>
          <w:sz w:val="22"/>
        </w:rPr>
        <w:t>anterior y posterior</w:t>
      </w:r>
      <w:r w:rsidRPr="00AD14A1">
        <w:rPr>
          <w:sz w:val="22"/>
        </w:rPr>
        <w:t xml:space="preserve"> y la </w:t>
      </w:r>
      <w:r w:rsidRPr="00AD14A1">
        <w:rPr>
          <w:b/>
          <w:sz w:val="22"/>
        </w:rPr>
        <w:t>rotación</w:t>
      </w:r>
      <w:r w:rsidR="00AD14A1">
        <w:rPr>
          <w:b/>
          <w:sz w:val="22"/>
        </w:rPr>
        <w:t>,</w:t>
      </w:r>
      <w:r w:rsidR="00E20966" w:rsidRPr="00AD14A1">
        <w:rPr>
          <w:sz w:val="22"/>
        </w:rPr>
        <w:t xml:space="preserve"> importantes en la </w:t>
      </w:r>
      <w:r w:rsidR="00E20966" w:rsidRPr="00AD14A1">
        <w:rPr>
          <w:b/>
          <w:sz w:val="22"/>
        </w:rPr>
        <w:t>aproximación, tensión y relajación</w:t>
      </w:r>
      <w:r w:rsidR="00E20966" w:rsidRPr="00AD14A1">
        <w:rPr>
          <w:sz w:val="22"/>
        </w:rPr>
        <w:t xml:space="preserve"> de los pliegues vocales</w:t>
      </w:r>
    </w:p>
    <w:p w:rsidR="00A41A8D" w:rsidRDefault="00A41A8D" w:rsidP="008F2759">
      <w:pPr>
        <w:rPr>
          <w:sz w:val="22"/>
        </w:rPr>
      </w:pPr>
    </w:p>
    <w:p w:rsidR="008F2759" w:rsidRPr="00E20966" w:rsidRDefault="00E20966" w:rsidP="001A4AAE">
      <w:pPr>
        <w:pStyle w:val="Ttulo3"/>
        <w:rPr>
          <w:sz w:val="24"/>
        </w:rPr>
      </w:pPr>
      <w:r w:rsidRPr="00E20966">
        <w:rPr>
          <w:sz w:val="24"/>
        </w:rPr>
        <w:t>Los ligamentos Vocales</w:t>
      </w:r>
    </w:p>
    <w:p w:rsidR="008F2759" w:rsidRPr="00CB565B" w:rsidRDefault="00E20966" w:rsidP="00973BEB">
      <w:pPr>
        <w:pStyle w:val="Prrafodelista"/>
        <w:numPr>
          <w:ilvl w:val="0"/>
          <w:numId w:val="22"/>
        </w:numPr>
        <w:rPr>
          <w:sz w:val="22"/>
        </w:rPr>
      </w:pPr>
      <w:r w:rsidRPr="00CB565B">
        <w:rPr>
          <w:sz w:val="22"/>
        </w:rPr>
        <w:t xml:space="preserve">Elásticos, se extienden desde la </w:t>
      </w:r>
      <w:r w:rsidRPr="00CB565B">
        <w:rPr>
          <w:b/>
          <w:sz w:val="22"/>
        </w:rPr>
        <w:t xml:space="preserve">unión de las láminas del </w:t>
      </w:r>
      <w:r w:rsidRPr="00CB565B">
        <w:rPr>
          <w:sz w:val="22"/>
        </w:rPr>
        <w:t>cartílago</w:t>
      </w:r>
      <w:r w:rsidRPr="00CB565B">
        <w:rPr>
          <w:b/>
          <w:sz w:val="22"/>
        </w:rPr>
        <w:t xml:space="preserve"> tiroides</w:t>
      </w:r>
      <w:r w:rsidRPr="00CB565B">
        <w:rPr>
          <w:sz w:val="22"/>
        </w:rPr>
        <w:t xml:space="preserve"> anteriormente, hasta </w:t>
      </w:r>
      <w:r w:rsidRPr="00CB565B">
        <w:rPr>
          <w:b/>
          <w:sz w:val="22"/>
        </w:rPr>
        <w:t>la apófisis vocal</w:t>
      </w:r>
      <w:r w:rsidRPr="00CB565B">
        <w:rPr>
          <w:sz w:val="22"/>
        </w:rPr>
        <w:t xml:space="preserve"> del cartílago </w:t>
      </w:r>
      <w:r w:rsidRPr="00CB565B">
        <w:rPr>
          <w:b/>
          <w:sz w:val="22"/>
        </w:rPr>
        <w:t>aritenoides</w:t>
      </w:r>
      <w:r w:rsidRPr="00CB565B">
        <w:rPr>
          <w:sz w:val="22"/>
        </w:rPr>
        <w:t xml:space="preserve"> posteriormente.</w:t>
      </w:r>
    </w:p>
    <w:p w:rsidR="00E20966" w:rsidRPr="00CB565B" w:rsidRDefault="00E20966" w:rsidP="00973BEB">
      <w:pPr>
        <w:pStyle w:val="Prrafodelista"/>
        <w:numPr>
          <w:ilvl w:val="0"/>
          <w:numId w:val="22"/>
        </w:numPr>
        <w:rPr>
          <w:sz w:val="22"/>
        </w:rPr>
      </w:pPr>
      <w:r w:rsidRPr="00CB565B">
        <w:rPr>
          <w:sz w:val="22"/>
        </w:rPr>
        <w:t xml:space="preserve">Forman el </w:t>
      </w:r>
      <w:r w:rsidRPr="00CB565B">
        <w:rPr>
          <w:b/>
          <w:sz w:val="22"/>
        </w:rPr>
        <w:t>esqueleto submucoso</w:t>
      </w:r>
      <w:r w:rsidRPr="00CB565B">
        <w:rPr>
          <w:sz w:val="22"/>
        </w:rPr>
        <w:t xml:space="preserve"> de los pliegues vocales.</w:t>
      </w:r>
    </w:p>
    <w:p w:rsidR="00E20966" w:rsidRPr="00CB565B" w:rsidRDefault="00E20966" w:rsidP="00973BEB">
      <w:pPr>
        <w:pStyle w:val="Prrafodelista"/>
        <w:numPr>
          <w:ilvl w:val="0"/>
          <w:numId w:val="22"/>
        </w:numPr>
        <w:rPr>
          <w:sz w:val="22"/>
        </w:rPr>
      </w:pPr>
      <w:r w:rsidRPr="00CB565B">
        <w:rPr>
          <w:sz w:val="22"/>
        </w:rPr>
        <w:t xml:space="preserve">Son el </w:t>
      </w:r>
      <w:r w:rsidRPr="00CB565B">
        <w:rPr>
          <w:b/>
          <w:sz w:val="22"/>
        </w:rPr>
        <w:t>borde superior libre</w:t>
      </w:r>
      <w:r w:rsidRPr="00CB565B">
        <w:rPr>
          <w:sz w:val="22"/>
        </w:rPr>
        <w:t xml:space="preserve"> engrosado del </w:t>
      </w:r>
      <w:r w:rsidRPr="00CB565B">
        <w:rPr>
          <w:b/>
          <w:sz w:val="22"/>
        </w:rPr>
        <w:t>cono elástico</w:t>
      </w:r>
      <w:r w:rsidRPr="00CB565B">
        <w:rPr>
          <w:sz w:val="22"/>
        </w:rPr>
        <w:t xml:space="preserve"> o  </w:t>
      </w:r>
      <w:r w:rsidRPr="00CB565B">
        <w:rPr>
          <w:b/>
          <w:sz w:val="22"/>
        </w:rPr>
        <w:t>membrana cricovocal</w:t>
      </w:r>
      <w:r w:rsidRPr="00CB565B">
        <w:rPr>
          <w:sz w:val="22"/>
        </w:rPr>
        <w:t>.</w:t>
      </w:r>
    </w:p>
    <w:p w:rsidR="008F2759" w:rsidRDefault="008F2759" w:rsidP="00CB565B">
      <w:pPr>
        <w:rPr>
          <w:sz w:val="22"/>
        </w:rPr>
      </w:pPr>
    </w:p>
    <w:p w:rsidR="00CB565B" w:rsidRPr="00CB565B" w:rsidRDefault="00CB565B" w:rsidP="003E5419">
      <w:pPr>
        <w:rPr>
          <w:sz w:val="22"/>
        </w:rPr>
      </w:pPr>
      <w:r w:rsidRPr="003E5419">
        <w:rPr>
          <w:b/>
          <w:sz w:val="22"/>
        </w:rPr>
        <w:t>Ligamento Cricotiroideo</w:t>
      </w:r>
      <w:r w:rsidR="003E5419" w:rsidRPr="003E5419">
        <w:rPr>
          <w:b/>
          <w:sz w:val="22"/>
        </w:rPr>
        <w:t xml:space="preserve">: </w:t>
      </w:r>
      <w:r w:rsidRPr="00CB565B">
        <w:rPr>
          <w:sz w:val="22"/>
        </w:rPr>
        <w:t>Son las porciones de membrana que se extienden lateralmente entre los pliegues vocales y el borde superior del cricoides.</w:t>
      </w:r>
    </w:p>
    <w:p w:rsidR="00CB565B" w:rsidRDefault="00CB565B" w:rsidP="00CB565B">
      <w:pPr>
        <w:rPr>
          <w:sz w:val="22"/>
        </w:rPr>
      </w:pPr>
    </w:p>
    <w:p w:rsidR="00CB565B" w:rsidRPr="00CB565B" w:rsidRDefault="00CB565B" w:rsidP="001A4AAE">
      <w:pPr>
        <w:pStyle w:val="Ttulo3"/>
        <w:rPr>
          <w:b w:val="0"/>
          <w:sz w:val="24"/>
        </w:rPr>
      </w:pPr>
      <w:r w:rsidRPr="00CB565B">
        <w:rPr>
          <w:sz w:val="24"/>
        </w:rPr>
        <w:t xml:space="preserve">El cono elástico </w:t>
      </w:r>
      <w:r>
        <w:rPr>
          <w:b w:val="0"/>
          <w:sz w:val="24"/>
        </w:rPr>
        <w:t>(membrana cricovocal)</w:t>
      </w:r>
    </w:p>
    <w:p w:rsidR="00CB565B" w:rsidRPr="00CB565B" w:rsidRDefault="00CB565B" w:rsidP="00973BEB">
      <w:pPr>
        <w:pStyle w:val="Prrafodelista"/>
        <w:numPr>
          <w:ilvl w:val="0"/>
          <w:numId w:val="22"/>
        </w:numPr>
        <w:rPr>
          <w:sz w:val="22"/>
        </w:rPr>
      </w:pPr>
      <w:r w:rsidRPr="00CB565B">
        <w:rPr>
          <w:sz w:val="22"/>
        </w:rPr>
        <w:t>Se fusiona anteriormente con el ligamento cricotiroideo medio</w:t>
      </w:r>
    </w:p>
    <w:p w:rsidR="00CB565B" w:rsidRDefault="00CB565B" w:rsidP="00973BEB">
      <w:pPr>
        <w:pStyle w:val="Prrafodelista"/>
        <w:numPr>
          <w:ilvl w:val="0"/>
          <w:numId w:val="22"/>
        </w:numPr>
        <w:rPr>
          <w:sz w:val="22"/>
        </w:rPr>
      </w:pPr>
      <w:r w:rsidRPr="00CB565B">
        <w:rPr>
          <w:sz w:val="22"/>
        </w:rPr>
        <w:t xml:space="preserve">El cono elástico y la mucosa que lo recubre cierran la entrada a la tráquea, excepto por la </w:t>
      </w:r>
      <w:r w:rsidRPr="00CB565B">
        <w:rPr>
          <w:b/>
          <w:sz w:val="22"/>
        </w:rPr>
        <w:t>hendidura glótica</w:t>
      </w:r>
      <w:r w:rsidRPr="00CB565B">
        <w:rPr>
          <w:sz w:val="22"/>
        </w:rPr>
        <w:t xml:space="preserve"> central.</w:t>
      </w:r>
    </w:p>
    <w:p w:rsidR="001A4AAE" w:rsidRDefault="001A4AAE" w:rsidP="001A4AAE">
      <w:pPr>
        <w:rPr>
          <w:sz w:val="22"/>
        </w:rPr>
      </w:pPr>
    </w:p>
    <w:p w:rsidR="001A4AAE" w:rsidRPr="00216C6D" w:rsidRDefault="008E2A70" w:rsidP="008E2A70">
      <w:pPr>
        <w:pStyle w:val="Ttulo3"/>
        <w:rPr>
          <w:b w:val="0"/>
          <w:sz w:val="26"/>
          <w:szCs w:val="26"/>
        </w:rPr>
      </w:pPr>
      <w:r w:rsidRPr="00216C6D">
        <w:rPr>
          <w:sz w:val="26"/>
          <w:szCs w:val="26"/>
        </w:rPr>
        <w:t xml:space="preserve">Cartílago Epiglótico </w:t>
      </w:r>
      <w:r w:rsidRPr="00216C6D">
        <w:rPr>
          <w:b w:val="0"/>
          <w:sz w:val="26"/>
          <w:szCs w:val="26"/>
        </w:rPr>
        <w:t>(forma de corazón</w:t>
      </w:r>
      <w:r w:rsidR="00BA7640" w:rsidRPr="00216C6D">
        <w:rPr>
          <w:b w:val="0"/>
          <w:sz w:val="26"/>
          <w:szCs w:val="26"/>
        </w:rPr>
        <w:t>, impar</w:t>
      </w:r>
      <w:r w:rsidRPr="00216C6D">
        <w:rPr>
          <w:b w:val="0"/>
          <w:sz w:val="26"/>
          <w:szCs w:val="26"/>
        </w:rPr>
        <w:t>)</w:t>
      </w:r>
    </w:p>
    <w:p w:rsidR="003E5419" w:rsidRDefault="008E2A70" w:rsidP="00973BEB">
      <w:pPr>
        <w:pStyle w:val="Prrafodelista"/>
        <w:numPr>
          <w:ilvl w:val="0"/>
          <w:numId w:val="23"/>
        </w:numPr>
        <w:rPr>
          <w:sz w:val="22"/>
        </w:rPr>
      </w:pPr>
      <w:r>
        <w:rPr>
          <w:sz w:val="22"/>
        </w:rPr>
        <w:t xml:space="preserve">Da </w:t>
      </w:r>
      <w:r w:rsidRPr="008E2A70">
        <w:rPr>
          <w:b/>
          <w:sz w:val="22"/>
        </w:rPr>
        <w:t xml:space="preserve">flexibilidad </w:t>
      </w:r>
      <w:r w:rsidRPr="008E2A70">
        <w:rPr>
          <w:sz w:val="22"/>
        </w:rPr>
        <w:t>a la</w:t>
      </w:r>
      <w:r w:rsidRPr="008E2A70">
        <w:rPr>
          <w:b/>
          <w:sz w:val="22"/>
        </w:rPr>
        <w:t xml:space="preserve"> </w:t>
      </w:r>
      <w:r w:rsidRPr="008E2A70">
        <w:rPr>
          <w:sz w:val="22"/>
        </w:rPr>
        <w:t xml:space="preserve">epiglotis; </w:t>
      </w:r>
    </w:p>
    <w:p w:rsidR="008F2759" w:rsidRPr="008E2A70" w:rsidRDefault="008E2A70" w:rsidP="00973BEB">
      <w:pPr>
        <w:pStyle w:val="Prrafodelista"/>
        <w:numPr>
          <w:ilvl w:val="0"/>
          <w:numId w:val="23"/>
        </w:numPr>
        <w:rPr>
          <w:sz w:val="22"/>
        </w:rPr>
      </w:pPr>
      <w:r w:rsidRPr="008E2A70">
        <w:rPr>
          <w:b/>
          <w:sz w:val="22"/>
        </w:rPr>
        <w:t>Posterior</w:t>
      </w:r>
      <w:r w:rsidRPr="008E2A70">
        <w:rPr>
          <w:sz w:val="22"/>
        </w:rPr>
        <w:t xml:space="preserve"> a la raíz de la lengua y hioides, </w:t>
      </w:r>
      <w:r w:rsidRPr="008E2A70">
        <w:rPr>
          <w:b/>
          <w:sz w:val="22"/>
        </w:rPr>
        <w:t>anterior</w:t>
      </w:r>
      <w:r w:rsidRPr="008E2A70">
        <w:rPr>
          <w:sz w:val="22"/>
        </w:rPr>
        <w:t xml:space="preserve"> a la entrada de la laringe.</w:t>
      </w:r>
    </w:p>
    <w:p w:rsidR="008E2A70" w:rsidRPr="008E2A70" w:rsidRDefault="008E2A70" w:rsidP="00973BEB">
      <w:pPr>
        <w:pStyle w:val="Prrafodelista"/>
        <w:numPr>
          <w:ilvl w:val="0"/>
          <w:numId w:val="23"/>
        </w:numPr>
        <w:rPr>
          <w:sz w:val="22"/>
        </w:rPr>
      </w:pPr>
      <w:r w:rsidRPr="008E2A70">
        <w:rPr>
          <w:sz w:val="22"/>
        </w:rPr>
        <w:t>Forma la porción superior de la pared anterior y el borde superior de la entrada a la laringe.</w:t>
      </w:r>
    </w:p>
    <w:p w:rsidR="008E2A70" w:rsidRPr="008E2A70" w:rsidRDefault="008E2A70" w:rsidP="00973BEB">
      <w:pPr>
        <w:pStyle w:val="Prrafodelista"/>
        <w:numPr>
          <w:ilvl w:val="0"/>
          <w:numId w:val="23"/>
        </w:numPr>
        <w:rPr>
          <w:sz w:val="22"/>
        </w:rPr>
      </w:pPr>
      <w:r w:rsidRPr="008E2A70">
        <w:rPr>
          <w:b/>
          <w:sz w:val="22"/>
        </w:rPr>
        <w:t>Extremo superior</w:t>
      </w:r>
      <w:r w:rsidRPr="008E2A70">
        <w:rPr>
          <w:sz w:val="22"/>
        </w:rPr>
        <w:t xml:space="preserve"> ancho es libre.</w:t>
      </w:r>
    </w:p>
    <w:p w:rsidR="008E2A70" w:rsidRPr="008E2A70" w:rsidRDefault="008E2A70" w:rsidP="00973BEB">
      <w:pPr>
        <w:pStyle w:val="Prrafodelista"/>
        <w:numPr>
          <w:ilvl w:val="0"/>
          <w:numId w:val="23"/>
        </w:numPr>
        <w:rPr>
          <w:sz w:val="22"/>
        </w:rPr>
      </w:pPr>
      <w:r w:rsidRPr="008E2A70">
        <w:rPr>
          <w:sz w:val="22"/>
        </w:rPr>
        <w:t xml:space="preserve">Su extremo inferior afilado, el </w:t>
      </w:r>
      <w:r w:rsidRPr="008E2A70">
        <w:rPr>
          <w:b/>
          <w:sz w:val="22"/>
        </w:rPr>
        <w:t>peciolo de la epiglotis</w:t>
      </w:r>
      <w:r w:rsidRPr="008E2A70">
        <w:rPr>
          <w:sz w:val="22"/>
        </w:rPr>
        <w:t xml:space="preserve">, se une al ángulo de las láminas tiroideas mediante el ligamento tiroepiglótico. </w:t>
      </w:r>
    </w:p>
    <w:p w:rsidR="003E5419" w:rsidRDefault="003E5419" w:rsidP="008F2759">
      <w:pPr>
        <w:rPr>
          <w:b/>
          <w:sz w:val="22"/>
        </w:rPr>
      </w:pPr>
    </w:p>
    <w:p w:rsidR="003E5419" w:rsidRPr="00820379" w:rsidRDefault="003E5419" w:rsidP="00973BEB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820379">
        <w:rPr>
          <w:b/>
          <w:sz w:val="22"/>
        </w:rPr>
        <w:t xml:space="preserve">Ligamento Hioepiglótico </w:t>
      </w:r>
      <w:r w:rsidRPr="00820379">
        <w:rPr>
          <w:sz w:val="22"/>
        </w:rPr>
        <w:t>Une la cara anterior del cartílago epiglótico al hueso hioides.</w:t>
      </w:r>
    </w:p>
    <w:p w:rsidR="003E5419" w:rsidRDefault="00AD14A1" w:rsidP="00820379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070BFCE1" wp14:editId="71F0FCE8">
            <wp:simplePos x="0" y="0"/>
            <wp:positionH relativeFrom="column">
              <wp:posOffset>3295650</wp:posOffset>
            </wp:positionH>
            <wp:positionV relativeFrom="paragraph">
              <wp:posOffset>106045</wp:posOffset>
            </wp:positionV>
            <wp:extent cx="3902075" cy="3943350"/>
            <wp:effectExtent l="0" t="0" r="3175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06" t="21277" r="10867" b="13080"/>
                    <a:stretch/>
                  </pic:blipFill>
                  <pic:spPr bwMode="auto">
                    <a:xfrm>
                      <a:off x="0" y="0"/>
                      <a:ext cx="3902075" cy="394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419" w:rsidRPr="00820379" w:rsidRDefault="003E5419" w:rsidP="00973BEB">
      <w:pPr>
        <w:pStyle w:val="Prrafodelista"/>
        <w:numPr>
          <w:ilvl w:val="0"/>
          <w:numId w:val="24"/>
        </w:numPr>
        <w:ind w:left="360"/>
        <w:rPr>
          <w:sz w:val="22"/>
        </w:rPr>
      </w:pPr>
      <w:r w:rsidRPr="00820379">
        <w:rPr>
          <w:b/>
          <w:sz w:val="22"/>
        </w:rPr>
        <w:t>La membrana cuadrangular</w:t>
      </w:r>
      <w:r w:rsidRPr="00820379">
        <w:rPr>
          <w:sz w:val="22"/>
        </w:rPr>
        <w:t xml:space="preserve">: delgada lámina submucosa de tejido conectivo, entre las caras laterales de los cartílagos aritenoides y epiglótico. </w:t>
      </w:r>
    </w:p>
    <w:p w:rsidR="008F2759" w:rsidRDefault="008F2759" w:rsidP="00820379">
      <w:pPr>
        <w:rPr>
          <w:sz w:val="22"/>
        </w:rPr>
      </w:pPr>
    </w:p>
    <w:p w:rsidR="00820379" w:rsidRPr="00820379" w:rsidRDefault="00820379" w:rsidP="00973BEB">
      <w:pPr>
        <w:pStyle w:val="Prrafodelista"/>
        <w:numPr>
          <w:ilvl w:val="0"/>
          <w:numId w:val="25"/>
        </w:numPr>
        <w:rPr>
          <w:sz w:val="22"/>
        </w:rPr>
      </w:pPr>
      <w:r w:rsidRPr="00820379">
        <w:rPr>
          <w:b/>
          <w:sz w:val="22"/>
        </w:rPr>
        <w:t>Ligamento vestibular</w:t>
      </w:r>
      <w:r w:rsidRPr="00820379">
        <w:rPr>
          <w:sz w:val="22"/>
        </w:rPr>
        <w:t xml:space="preserve">: Borde inferior libre de la </w:t>
      </w:r>
      <w:r w:rsidRPr="00820379">
        <w:rPr>
          <w:b/>
          <w:sz w:val="22"/>
        </w:rPr>
        <w:t>membrana cuadrangular</w:t>
      </w:r>
      <w:r w:rsidRPr="00820379">
        <w:rPr>
          <w:sz w:val="22"/>
        </w:rPr>
        <w:t xml:space="preserve">, cubierto por mucosa para formar el </w:t>
      </w:r>
      <w:r w:rsidRPr="00820379">
        <w:rPr>
          <w:b/>
          <w:sz w:val="22"/>
        </w:rPr>
        <w:t>pliegue vestibular.</w:t>
      </w:r>
    </w:p>
    <w:p w:rsidR="008F2759" w:rsidRDefault="008F2759" w:rsidP="00820379">
      <w:pPr>
        <w:rPr>
          <w:sz w:val="22"/>
        </w:rPr>
      </w:pPr>
    </w:p>
    <w:p w:rsidR="008F2759" w:rsidRPr="00820379" w:rsidRDefault="00820379" w:rsidP="00973BEB">
      <w:pPr>
        <w:pStyle w:val="Prrafodelista"/>
        <w:numPr>
          <w:ilvl w:val="0"/>
          <w:numId w:val="25"/>
        </w:numPr>
        <w:rPr>
          <w:b/>
          <w:sz w:val="22"/>
        </w:rPr>
      </w:pPr>
      <w:r w:rsidRPr="00820379">
        <w:rPr>
          <w:b/>
          <w:sz w:val="22"/>
        </w:rPr>
        <w:t xml:space="preserve">Ligamento </w:t>
      </w:r>
      <w:proofErr w:type="spellStart"/>
      <w:r w:rsidRPr="00820379">
        <w:rPr>
          <w:b/>
          <w:sz w:val="22"/>
        </w:rPr>
        <w:t>Aritenoespiglótico</w:t>
      </w:r>
      <w:proofErr w:type="spellEnd"/>
      <w:r w:rsidRPr="00820379">
        <w:rPr>
          <w:sz w:val="22"/>
        </w:rPr>
        <w:t xml:space="preserve">: Borde superior libre de la membrana cuadrangular, cubierto de mucosa para formar el </w:t>
      </w:r>
      <w:r w:rsidRPr="00820379">
        <w:rPr>
          <w:b/>
          <w:sz w:val="22"/>
        </w:rPr>
        <w:t>pliegue</w:t>
      </w:r>
      <w:r w:rsidRPr="00820379">
        <w:rPr>
          <w:sz w:val="22"/>
        </w:rPr>
        <w:t xml:space="preserve"> </w:t>
      </w:r>
      <w:proofErr w:type="spellStart"/>
      <w:r w:rsidRPr="00820379">
        <w:rPr>
          <w:b/>
          <w:sz w:val="22"/>
        </w:rPr>
        <w:t>aritenoepliglótico</w:t>
      </w:r>
      <w:proofErr w:type="spellEnd"/>
      <w:r w:rsidRPr="00820379">
        <w:rPr>
          <w:b/>
          <w:sz w:val="22"/>
        </w:rPr>
        <w:t>.</w:t>
      </w:r>
    </w:p>
    <w:p w:rsidR="008F2759" w:rsidRDefault="008F2759" w:rsidP="008F2759">
      <w:pPr>
        <w:rPr>
          <w:sz w:val="22"/>
        </w:rPr>
      </w:pPr>
    </w:p>
    <w:p w:rsidR="008F2759" w:rsidRPr="00216C6D" w:rsidRDefault="00BA7640" w:rsidP="00BA7640">
      <w:pPr>
        <w:pStyle w:val="Ttulo3"/>
        <w:rPr>
          <w:sz w:val="26"/>
          <w:szCs w:val="26"/>
        </w:rPr>
      </w:pPr>
      <w:r w:rsidRPr="00216C6D">
        <w:rPr>
          <w:sz w:val="26"/>
          <w:szCs w:val="26"/>
        </w:rPr>
        <w:t>Cartílagos Corniculados</w:t>
      </w:r>
      <w:r w:rsidR="005F3CF0" w:rsidRPr="00216C6D">
        <w:rPr>
          <w:sz w:val="26"/>
          <w:szCs w:val="26"/>
        </w:rPr>
        <w:t xml:space="preserve"> </w:t>
      </w:r>
      <w:r w:rsidR="005F3CF0" w:rsidRPr="00216C6D">
        <w:rPr>
          <w:b w:val="0"/>
          <w:sz w:val="26"/>
          <w:szCs w:val="26"/>
        </w:rPr>
        <w:t>(forma de cuerno)</w:t>
      </w:r>
      <w:r w:rsidRPr="00216C6D">
        <w:rPr>
          <w:sz w:val="26"/>
          <w:szCs w:val="26"/>
        </w:rPr>
        <w:t xml:space="preserve"> y cuneiformes</w:t>
      </w:r>
    </w:p>
    <w:p w:rsidR="008F2759" w:rsidRPr="00B34354" w:rsidRDefault="00B34354" w:rsidP="00973BEB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B34354">
        <w:rPr>
          <w:sz w:val="22"/>
        </w:rPr>
        <w:t xml:space="preserve">Pequeños </w:t>
      </w:r>
      <w:proofErr w:type="spellStart"/>
      <w:r w:rsidRPr="00B34354">
        <w:rPr>
          <w:sz w:val="22"/>
        </w:rPr>
        <w:t>nodulillos</w:t>
      </w:r>
      <w:proofErr w:type="spellEnd"/>
      <w:r w:rsidRPr="00B34354">
        <w:rPr>
          <w:sz w:val="22"/>
        </w:rPr>
        <w:t xml:space="preserve"> en la porción posterior de los pliegues </w:t>
      </w:r>
      <w:proofErr w:type="spellStart"/>
      <w:r w:rsidRPr="00B34354">
        <w:rPr>
          <w:sz w:val="22"/>
        </w:rPr>
        <w:t>aritenoepiglóticos</w:t>
      </w:r>
      <w:proofErr w:type="spellEnd"/>
      <w:r w:rsidRPr="00B34354">
        <w:rPr>
          <w:sz w:val="22"/>
        </w:rPr>
        <w:t>.</w:t>
      </w:r>
    </w:p>
    <w:p w:rsidR="00B34354" w:rsidRDefault="00B34354" w:rsidP="00B34354">
      <w:pPr>
        <w:rPr>
          <w:sz w:val="22"/>
        </w:rPr>
      </w:pPr>
    </w:p>
    <w:p w:rsidR="00B34354" w:rsidRPr="00B34354" w:rsidRDefault="00B34354" w:rsidP="00973BEB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B34354">
        <w:rPr>
          <w:sz w:val="22"/>
        </w:rPr>
        <w:t xml:space="preserve">Los cartílagos </w:t>
      </w:r>
      <w:r w:rsidRPr="00B34354">
        <w:rPr>
          <w:b/>
          <w:sz w:val="22"/>
        </w:rPr>
        <w:t>Corniculados</w:t>
      </w:r>
      <w:r w:rsidRPr="00B34354">
        <w:rPr>
          <w:sz w:val="22"/>
        </w:rPr>
        <w:t xml:space="preserve"> se unen a los vértices de los cartílagos </w:t>
      </w:r>
      <w:proofErr w:type="spellStart"/>
      <w:r w:rsidRPr="00B34354">
        <w:rPr>
          <w:sz w:val="22"/>
        </w:rPr>
        <w:t>ariteniodes</w:t>
      </w:r>
      <w:proofErr w:type="spellEnd"/>
    </w:p>
    <w:p w:rsidR="00B34354" w:rsidRPr="00B34354" w:rsidRDefault="00B34354" w:rsidP="00973BEB">
      <w:pPr>
        <w:pStyle w:val="Prrafodelista"/>
        <w:numPr>
          <w:ilvl w:val="0"/>
          <w:numId w:val="26"/>
        </w:numPr>
        <w:ind w:left="360"/>
        <w:rPr>
          <w:sz w:val="22"/>
        </w:rPr>
      </w:pPr>
      <w:r w:rsidRPr="00B34354">
        <w:rPr>
          <w:sz w:val="22"/>
        </w:rPr>
        <w:t xml:space="preserve">Los cartílagos </w:t>
      </w:r>
      <w:r w:rsidRPr="00B34354">
        <w:rPr>
          <w:b/>
          <w:sz w:val="22"/>
        </w:rPr>
        <w:t>Cuneiformes</w:t>
      </w:r>
      <w:r w:rsidRPr="00B34354">
        <w:rPr>
          <w:sz w:val="22"/>
        </w:rPr>
        <w:t xml:space="preserve"> no se unen directamente a otros cartílagos.</w:t>
      </w:r>
    </w:p>
    <w:p w:rsidR="00B34354" w:rsidRDefault="00B34354" w:rsidP="00B34354">
      <w:pPr>
        <w:rPr>
          <w:sz w:val="22"/>
        </w:rPr>
      </w:pPr>
    </w:p>
    <w:p w:rsidR="00B34354" w:rsidRPr="00B34354" w:rsidRDefault="003E7FF7" w:rsidP="00973BEB">
      <w:pPr>
        <w:pStyle w:val="Prrafodelista"/>
        <w:numPr>
          <w:ilvl w:val="0"/>
          <w:numId w:val="26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0D54FE23" wp14:editId="10A63CC4">
            <wp:simplePos x="0" y="0"/>
            <wp:positionH relativeFrom="column">
              <wp:posOffset>171450</wp:posOffset>
            </wp:positionH>
            <wp:positionV relativeFrom="paragraph">
              <wp:posOffset>337820</wp:posOffset>
            </wp:positionV>
            <wp:extent cx="6477000" cy="3615690"/>
            <wp:effectExtent l="0" t="0" r="0" b="3810"/>
            <wp:wrapTopAndBottom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4" t="16297" r="2716" b="10816"/>
                    <a:stretch/>
                  </pic:blipFill>
                  <pic:spPr bwMode="auto">
                    <a:xfrm>
                      <a:off x="0" y="0"/>
                      <a:ext cx="6477000" cy="361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354" w:rsidRPr="00B34354">
        <w:rPr>
          <w:b/>
          <w:sz w:val="22"/>
        </w:rPr>
        <w:t>La membrana cuadrangular y el cono elástico</w:t>
      </w:r>
      <w:r w:rsidR="00B34354" w:rsidRPr="00B34354">
        <w:rPr>
          <w:sz w:val="22"/>
        </w:rPr>
        <w:t xml:space="preserve"> son las porciones superior e inferior de la membrana fibroelástica submucosa de la laringe. </w:t>
      </w:r>
    </w:p>
    <w:p w:rsidR="008F2759" w:rsidRPr="00253471" w:rsidRDefault="00216C6D" w:rsidP="00216C6D">
      <w:pPr>
        <w:pStyle w:val="Ttulo2"/>
        <w:rPr>
          <w:sz w:val="28"/>
        </w:rPr>
      </w:pPr>
      <w:r w:rsidRPr="00253471">
        <w:rPr>
          <w:sz w:val="28"/>
        </w:rPr>
        <w:lastRenderedPageBreak/>
        <w:t>Interior de la laringe</w:t>
      </w:r>
    </w:p>
    <w:p w:rsidR="008F2759" w:rsidRDefault="00F83971" w:rsidP="008F2759">
      <w:pPr>
        <w:rPr>
          <w:sz w:val="22"/>
        </w:rPr>
      </w:pPr>
      <w:r w:rsidRPr="00F83971">
        <w:rPr>
          <w:b/>
          <w:sz w:val="22"/>
        </w:rPr>
        <w:t>La cavidad laríngea</w:t>
      </w:r>
      <w:r>
        <w:rPr>
          <w:sz w:val="22"/>
        </w:rPr>
        <w:t xml:space="preserve"> se extiende desde la </w:t>
      </w:r>
      <w:r w:rsidRPr="00F83971">
        <w:rPr>
          <w:b/>
          <w:sz w:val="22"/>
        </w:rPr>
        <w:t>entrada de la laringe</w:t>
      </w:r>
      <w:r>
        <w:rPr>
          <w:sz w:val="22"/>
        </w:rPr>
        <w:t xml:space="preserve">, comunica con la </w:t>
      </w:r>
      <w:r w:rsidRPr="00F83971">
        <w:rPr>
          <w:b/>
          <w:sz w:val="22"/>
        </w:rPr>
        <w:t>laringofaringe</w:t>
      </w:r>
      <w:r>
        <w:rPr>
          <w:sz w:val="22"/>
        </w:rPr>
        <w:t xml:space="preserve">, hasta el borde inferior del cartílago </w:t>
      </w:r>
      <w:r w:rsidRPr="00F83971">
        <w:rPr>
          <w:b/>
          <w:sz w:val="22"/>
        </w:rPr>
        <w:t>cricoides</w:t>
      </w:r>
      <w:r>
        <w:rPr>
          <w:sz w:val="22"/>
        </w:rPr>
        <w:t xml:space="preserve">. Se continúa con la </w:t>
      </w:r>
      <w:r w:rsidRPr="00F83971">
        <w:rPr>
          <w:b/>
          <w:sz w:val="22"/>
        </w:rPr>
        <w:t>tráquea</w:t>
      </w:r>
      <w:r>
        <w:rPr>
          <w:sz w:val="22"/>
        </w:rPr>
        <w:t xml:space="preserve">. </w:t>
      </w:r>
    </w:p>
    <w:p w:rsidR="008F2759" w:rsidRDefault="008F2759" w:rsidP="008F2759">
      <w:pPr>
        <w:rPr>
          <w:sz w:val="22"/>
        </w:rPr>
      </w:pPr>
    </w:p>
    <w:p w:rsidR="008F2759" w:rsidRPr="009005CE" w:rsidRDefault="000244C0" w:rsidP="00973BEB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9005CE">
        <w:rPr>
          <w:b/>
          <w:sz w:val="22"/>
        </w:rPr>
        <w:t>Vestíbulo Laríngeo</w:t>
      </w:r>
      <w:r w:rsidRPr="009005CE">
        <w:rPr>
          <w:sz w:val="22"/>
        </w:rPr>
        <w:t>: entre la entrada de la laringe y los pliegues vestibulares.</w:t>
      </w:r>
    </w:p>
    <w:p w:rsidR="000244C0" w:rsidRPr="009005CE" w:rsidRDefault="000244C0" w:rsidP="00973BEB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9005CE">
        <w:rPr>
          <w:b/>
          <w:sz w:val="22"/>
        </w:rPr>
        <w:t>Porción Media de la cavidad laríngea</w:t>
      </w:r>
      <w:r w:rsidRPr="009005CE">
        <w:rPr>
          <w:sz w:val="22"/>
        </w:rPr>
        <w:t>: Cavidad central (vía aérea) entre los pliegues vestibulares y vocales.</w:t>
      </w:r>
    </w:p>
    <w:p w:rsidR="008F2759" w:rsidRDefault="000244C0" w:rsidP="00973BEB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9005CE">
        <w:rPr>
          <w:b/>
          <w:sz w:val="22"/>
        </w:rPr>
        <w:t>Ventrículos Laríngeos</w:t>
      </w:r>
      <w:r w:rsidRPr="009005CE">
        <w:rPr>
          <w:sz w:val="22"/>
        </w:rPr>
        <w:t>: Recesos que se extienden lateralmente desde la porción media de la cavidad laríngea, entre los pliegues vestibular y vocal.</w:t>
      </w:r>
    </w:p>
    <w:p w:rsidR="003E7FF7" w:rsidRPr="009005CE" w:rsidRDefault="003E7FF7" w:rsidP="003E7FF7">
      <w:pPr>
        <w:pStyle w:val="Prrafodelista"/>
        <w:ind w:left="360"/>
        <w:rPr>
          <w:sz w:val="22"/>
        </w:rPr>
      </w:pPr>
    </w:p>
    <w:p w:rsidR="000244C0" w:rsidRDefault="000244C0" w:rsidP="00973BEB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9005CE">
        <w:rPr>
          <w:b/>
          <w:sz w:val="22"/>
        </w:rPr>
        <w:t>El sáculo laríngeo</w:t>
      </w:r>
      <w:r w:rsidRPr="009005CE">
        <w:rPr>
          <w:sz w:val="22"/>
        </w:rPr>
        <w:t>: es un saco ciego que desemboca en cada ventrículo y está tapizado con glándulas mucosas.</w:t>
      </w:r>
    </w:p>
    <w:p w:rsidR="00C27603" w:rsidRDefault="00C27603" w:rsidP="00973BEB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C27603">
        <w:rPr>
          <w:b/>
          <w:sz w:val="22"/>
        </w:rPr>
        <w:t>Cavidad Infraglótica</w:t>
      </w:r>
      <w:r>
        <w:rPr>
          <w:sz w:val="22"/>
        </w:rPr>
        <w:t xml:space="preserve">: cavidad inferior de la laringe entre los pliegues vocales y el borde inferior del cartílago cricoides, se continúa con la luz de la tráquea. </w:t>
      </w:r>
    </w:p>
    <w:p w:rsidR="003E7FF7" w:rsidRDefault="003E7FF7" w:rsidP="003E7FF7">
      <w:pPr>
        <w:pStyle w:val="Prrafodelista"/>
        <w:ind w:left="360"/>
        <w:rPr>
          <w:sz w:val="22"/>
        </w:rPr>
      </w:pPr>
    </w:p>
    <w:p w:rsidR="00227F71" w:rsidRDefault="00227F71" w:rsidP="00973BEB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227F71">
        <w:rPr>
          <w:b/>
          <w:sz w:val="22"/>
        </w:rPr>
        <w:t>Los pliegues vocales</w:t>
      </w:r>
      <w:r>
        <w:rPr>
          <w:sz w:val="22"/>
        </w:rPr>
        <w:t>: regulan la producción de sonido, el vértice de cada pliegue con forma de cuña, se proyecta medialmente hacia la cavidad laríngea.</w:t>
      </w:r>
    </w:p>
    <w:p w:rsidR="00227F71" w:rsidRDefault="00227F71" w:rsidP="00973BEB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227F71">
        <w:rPr>
          <w:sz w:val="22"/>
        </w:rPr>
        <w:t>Actúan como esfínter inspiratorio principal de la laringe cuando están fuertemente cerrados, su aducción completa forma un esfínter que impide la entrada de aire.</w:t>
      </w:r>
      <w:r>
        <w:rPr>
          <w:sz w:val="22"/>
        </w:rPr>
        <w:t xml:space="preserve"> </w:t>
      </w:r>
    </w:p>
    <w:p w:rsidR="003E7FF7" w:rsidRDefault="003E7FF7" w:rsidP="003E7FF7">
      <w:pPr>
        <w:pStyle w:val="Prrafodelista"/>
        <w:ind w:left="360"/>
        <w:rPr>
          <w:sz w:val="22"/>
        </w:rPr>
      </w:pPr>
    </w:p>
    <w:p w:rsidR="00227F71" w:rsidRPr="00227F71" w:rsidRDefault="00227F71" w:rsidP="00973BEB">
      <w:pPr>
        <w:pStyle w:val="Prrafodelista"/>
        <w:numPr>
          <w:ilvl w:val="0"/>
          <w:numId w:val="27"/>
        </w:numPr>
        <w:ind w:left="360"/>
        <w:rPr>
          <w:sz w:val="22"/>
        </w:rPr>
      </w:pPr>
      <w:r>
        <w:rPr>
          <w:sz w:val="22"/>
        </w:rPr>
        <w:t>Cada ligamento contiene:</w:t>
      </w:r>
    </w:p>
    <w:p w:rsidR="00227F71" w:rsidRDefault="00227F71" w:rsidP="00973BEB">
      <w:pPr>
        <w:pStyle w:val="Prrafodelista"/>
        <w:numPr>
          <w:ilvl w:val="0"/>
          <w:numId w:val="28"/>
        </w:numPr>
        <w:rPr>
          <w:sz w:val="22"/>
        </w:rPr>
      </w:pPr>
      <w:r>
        <w:rPr>
          <w:b/>
          <w:sz w:val="22"/>
        </w:rPr>
        <w:t>Ligamento vocal</w:t>
      </w:r>
      <w:r>
        <w:rPr>
          <w:sz w:val="22"/>
        </w:rPr>
        <w:t>: Tejido elástico engrosado que es el borde medial libre del cono elástico.</w:t>
      </w:r>
    </w:p>
    <w:p w:rsidR="00227F71" w:rsidRPr="009005CE" w:rsidRDefault="00227F71" w:rsidP="00973BEB">
      <w:pPr>
        <w:pStyle w:val="Prrafodelista"/>
        <w:numPr>
          <w:ilvl w:val="0"/>
          <w:numId w:val="28"/>
        </w:numPr>
        <w:rPr>
          <w:sz w:val="22"/>
        </w:rPr>
      </w:pPr>
      <w:r>
        <w:rPr>
          <w:b/>
          <w:sz w:val="22"/>
        </w:rPr>
        <w:t>Músculo vocal</w:t>
      </w:r>
      <w:r w:rsidRPr="00227F71">
        <w:rPr>
          <w:sz w:val="22"/>
        </w:rPr>
        <w:t>:</w:t>
      </w:r>
      <w:r>
        <w:rPr>
          <w:sz w:val="22"/>
        </w:rPr>
        <w:t xml:space="preserve"> fibras musculares muy delgadas, laterales a los ligamentos vocales y que terminan a intervalos relacionados con la longitud de los ligamentos vocales. </w:t>
      </w:r>
    </w:p>
    <w:p w:rsidR="000244C0" w:rsidRDefault="000244C0" w:rsidP="008F2759">
      <w:pPr>
        <w:rPr>
          <w:sz w:val="22"/>
        </w:rPr>
      </w:pPr>
    </w:p>
    <w:p w:rsidR="008F2759" w:rsidRPr="007C4D1C" w:rsidRDefault="007C4D1C" w:rsidP="008F2759">
      <w:pPr>
        <w:rPr>
          <w:b/>
          <w:sz w:val="22"/>
        </w:rPr>
      </w:pPr>
      <w:r w:rsidRPr="007C4D1C">
        <w:rPr>
          <w:b/>
          <w:sz w:val="22"/>
        </w:rPr>
        <w:t>La glotis (aparato vocal de la laringe)</w:t>
      </w:r>
    </w:p>
    <w:p w:rsidR="007C4D1C" w:rsidRPr="007C4D1C" w:rsidRDefault="007C4D1C" w:rsidP="00973BEB">
      <w:pPr>
        <w:pStyle w:val="Prrafodelista"/>
        <w:numPr>
          <w:ilvl w:val="0"/>
          <w:numId w:val="29"/>
        </w:numPr>
        <w:rPr>
          <w:sz w:val="22"/>
        </w:rPr>
      </w:pPr>
      <w:r w:rsidRPr="007C4D1C">
        <w:rPr>
          <w:sz w:val="22"/>
        </w:rPr>
        <w:t xml:space="preserve">Comprende los </w:t>
      </w:r>
      <w:r w:rsidRPr="00AD14A1">
        <w:rPr>
          <w:b/>
          <w:sz w:val="22"/>
        </w:rPr>
        <w:t>pliegues vocales y apófisis vocales</w:t>
      </w:r>
      <w:r w:rsidRPr="007C4D1C">
        <w:rPr>
          <w:sz w:val="22"/>
        </w:rPr>
        <w:t xml:space="preserve">, junto con la </w:t>
      </w:r>
      <w:r w:rsidRPr="00AD14A1">
        <w:rPr>
          <w:b/>
          <w:sz w:val="22"/>
        </w:rPr>
        <w:t>hendidura glótica</w:t>
      </w:r>
      <w:r w:rsidRPr="007C4D1C">
        <w:rPr>
          <w:sz w:val="22"/>
        </w:rPr>
        <w:t>.</w:t>
      </w:r>
    </w:p>
    <w:p w:rsidR="007C4D1C" w:rsidRPr="007C4D1C" w:rsidRDefault="007C4D1C" w:rsidP="00973BEB">
      <w:pPr>
        <w:pStyle w:val="Prrafodelista"/>
        <w:numPr>
          <w:ilvl w:val="0"/>
          <w:numId w:val="29"/>
        </w:numPr>
        <w:rPr>
          <w:sz w:val="22"/>
        </w:rPr>
      </w:pPr>
      <w:r w:rsidRPr="007C4D1C">
        <w:rPr>
          <w:sz w:val="22"/>
        </w:rPr>
        <w:t xml:space="preserve">La forma de la </w:t>
      </w:r>
      <w:r w:rsidRPr="00AD14A1">
        <w:rPr>
          <w:b/>
          <w:sz w:val="22"/>
        </w:rPr>
        <w:t>hendidura glótica</w:t>
      </w:r>
      <w:r w:rsidRPr="007C4D1C">
        <w:rPr>
          <w:sz w:val="22"/>
        </w:rPr>
        <w:t xml:space="preserve"> </w:t>
      </w:r>
      <w:r w:rsidR="0030277F" w:rsidRPr="007C4D1C">
        <w:rPr>
          <w:sz w:val="22"/>
        </w:rPr>
        <w:t>varía</w:t>
      </w:r>
      <w:r w:rsidRPr="007C4D1C">
        <w:rPr>
          <w:sz w:val="22"/>
        </w:rPr>
        <w:t xml:space="preserve"> en función de la </w:t>
      </w:r>
      <w:r w:rsidRPr="00AD14A1">
        <w:rPr>
          <w:b/>
          <w:sz w:val="22"/>
        </w:rPr>
        <w:t>posición</w:t>
      </w:r>
      <w:r w:rsidRPr="007C4D1C">
        <w:rPr>
          <w:sz w:val="22"/>
        </w:rPr>
        <w:t xml:space="preserve"> de los pliegues vocales.</w:t>
      </w:r>
    </w:p>
    <w:p w:rsidR="007C4D1C" w:rsidRPr="007C4D1C" w:rsidRDefault="007C4D1C" w:rsidP="00973BEB">
      <w:pPr>
        <w:pStyle w:val="Prrafodelista"/>
        <w:numPr>
          <w:ilvl w:val="0"/>
          <w:numId w:val="29"/>
        </w:numPr>
        <w:rPr>
          <w:sz w:val="22"/>
        </w:rPr>
      </w:pPr>
      <w:r w:rsidRPr="00AD14A1">
        <w:rPr>
          <w:b/>
          <w:sz w:val="22"/>
        </w:rPr>
        <w:t>Durante respiración normal</w:t>
      </w:r>
      <w:r w:rsidRPr="007C4D1C">
        <w:rPr>
          <w:sz w:val="22"/>
        </w:rPr>
        <w:t xml:space="preserve">, la hendidura es estrecha y </w:t>
      </w:r>
      <w:proofErr w:type="spellStart"/>
      <w:r w:rsidRPr="007C4D1C">
        <w:rPr>
          <w:sz w:val="22"/>
        </w:rPr>
        <w:t>cunciforme</w:t>
      </w:r>
      <w:proofErr w:type="spellEnd"/>
      <w:r w:rsidRPr="007C4D1C">
        <w:rPr>
          <w:sz w:val="22"/>
        </w:rPr>
        <w:t>.</w:t>
      </w:r>
    </w:p>
    <w:p w:rsidR="007C4D1C" w:rsidRDefault="007C4D1C" w:rsidP="00973BEB">
      <w:pPr>
        <w:pStyle w:val="Prrafodelista"/>
        <w:numPr>
          <w:ilvl w:val="0"/>
          <w:numId w:val="29"/>
        </w:numPr>
        <w:rPr>
          <w:sz w:val="22"/>
        </w:rPr>
      </w:pPr>
      <w:r w:rsidRPr="00AD14A1">
        <w:rPr>
          <w:b/>
          <w:sz w:val="22"/>
        </w:rPr>
        <w:t>Durante respiración forzada</w:t>
      </w:r>
      <w:r w:rsidRPr="007C4D1C">
        <w:rPr>
          <w:sz w:val="22"/>
        </w:rPr>
        <w:t>, es ancha y trapezoidal.</w:t>
      </w:r>
    </w:p>
    <w:p w:rsidR="00531AE2" w:rsidRPr="007C4D1C" w:rsidRDefault="00172774" w:rsidP="00973BEB">
      <w:pPr>
        <w:pStyle w:val="Prrafodelista"/>
        <w:numPr>
          <w:ilvl w:val="0"/>
          <w:numId w:val="29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5408" behindDoc="0" locked="0" layoutInCell="1" allowOverlap="1" wp14:anchorId="1BC7BB43" wp14:editId="5867BD4C">
            <wp:simplePos x="0" y="0"/>
            <wp:positionH relativeFrom="column">
              <wp:posOffset>838200</wp:posOffset>
            </wp:positionH>
            <wp:positionV relativeFrom="paragraph">
              <wp:posOffset>186690</wp:posOffset>
            </wp:positionV>
            <wp:extent cx="5076825" cy="1670050"/>
            <wp:effectExtent l="0" t="0" r="9525" b="635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4" t="36217" r="2206" b="23265"/>
                    <a:stretch/>
                  </pic:blipFill>
                  <pic:spPr bwMode="auto">
                    <a:xfrm>
                      <a:off x="0" y="0"/>
                      <a:ext cx="5076825" cy="167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AE2">
        <w:rPr>
          <w:b/>
          <w:sz w:val="22"/>
        </w:rPr>
        <w:t xml:space="preserve">Durante la fonación, </w:t>
      </w:r>
      <w:r w:rsidR="00531AE2">
        <w:rPr>
          <w:sz w:val="22"/>
        </w:rPr>
        <w:t>tiene forma de hendidura</w:t>
      </w:r>
      <w:r w:rsidR="00531AE2">
        <w:rPr>
          <w:b/>
          <w:sz w:val="22"/>
        </w:rPr>
        <w:t xml:space="preserve"> </w:t>
      </w:r>
    </w:p>
    <w:p w:rsidR="00531AE2" w:rsidRDefault="00531AE2" w:rsidP="008F2759">
      <w:pPr>
        <w:rPr>
          <w:sz w:val="22"/>
        </w:rPr>
      </w:pPr>
    </w:p>
    <w:p w:rsidR="008F2759" w:rsidRDefault="00AD14A1" w:rsidP="008F2759">
      <w:pPr>
        <w:rPr>
          <w:sz w:val="22"/>
        </w:rPr>
      </w:pPr>
      <w:r>
        <w:rPr>
          <w:sz w:val="22"/>
        </w:rPr>
        <w:t xml:space="preserve">La variación en la </w:t>
      </w:r>
      <w:r w:rsidRPr="00D85C8C">
        <w:rPr>
          <w:b/>
          <w:sz w:val="22"/>
        </w:rPr>
        <w:t>tensión y longitud</w:t>
      </w:r>
      <w:r>
        <w:rPr>
          <w:sz w:val="22"/>
        </w:rPr>
        <w:t xml:space="preserve"> de los pliegues vocales, </w:t>
      </w:r>
      <w:r w:rsidR="00D85C8C">
        <w:rPr>
          <w:sz w:val="22"/>
        </w:rPr>
        <w:t xml:space="preserve">en la </w:t>
      </w:r>
      <w:r w:rsidR="00D85C8C" w:rsidRPr="00D85C8C">
        <w:rPr>
          <w:b/>
          <w:sz w:val="22"/>
        </w:rPr>
        <w:t>anchura</w:t>
      </w:r>
      <w:r w:rsidR="00D85C8C">
        <w:rPr>
          <w:sz w:val="22"/>
        </w:rPr>
        <w:t xml:space="preserve"> de la hendidura glótica y la </w:t>
      </w:r>
      <w:r w:rsidR="00D85C8C" w:rsidRPr="00D85C8C">
        <w:rPr>
          <w:b/>
          <w:sz w:val="22"/>
        </w:rPr>
        <w:t>intensidad</w:t>
      </w:r>
      <w:r w:rsidR="00D85C8C">
        <w:rPr>
          <w:sz w:val="22"/>
        </w:rPr>
        <w:t xml:space="preserve"> del esfuerzo respiratorio, produce cambios en el </w:t>
      </w:r>
      <w:r w:rsidR="00D85C8C" w:rsidRPr="00D85C8C">
        <w:rPr>
          <w:b/>
          <w:sz w:val="22"/>
        </w:rPr>
        <w:t>tono de voz</w:t>
      </w:r>
      <w:r w:rsidR="00D85C8C">
        <w:rPr>
          <w:sz w:val="22"/>
        </w:rPr>
        <w:t>.</w:t>
      </w:r>
    </w:p>
    <w:p w:rsidR="008F2759" w:rsidRDefault="008F2759" w:rsidP="008F2759">
      <w:pPr>
        <w:rPr>
          <w:sz w:val="22"/>
        </w:rPr>
      </w:pPr>
    </w:p>
    <w:p w:rsidR="008F2759" w:rsidRPr="00CD3657" w:rsidRDefault="00CD3657" w:rsidP="00CD3657">
      <w:pPr>
        <w:pStyle w:val="Ttulo3"/>
        <w:rPr>
          <w:sz w:val="24"/>
        </w:rPr>
      </w:pPr>
      <w:r w:rsidRPr="00CD3657">
        <w:rPr>
          <w:sz w:val="24"/>
        </w:rPr>
        <w:t>Los pliegues vestibulares</w:t>
      </w:r>
    </w:p>
    <w:p w:rsidR="00CD3657" w:rsidRPr="00CD3657" w:rsidRDefault="00CD3657" w:rsidP="00973BEB">
      <w:pPr>
        <w:pStyle w:val="Prrafodelista"/>
        <w:numPr>
          <w:ilvl w:val="0"/>
          <w:numId w:val="30"/>
        </w:numPr>
        <w:rPr>
          <w:sz w:val="22"/>
        </w:rPr>
      </w:pPr>
      <w:r w:rsidRPr="00CD3657">
        <w:rPr>
          <w:sz w:val="22"/>
        </w:rPr>
        <w:t>Se extienden entre los cartílagos tiroides y aritenoides.</w:t>
      </w:r>
    </w:p>
    <w:p w:rsidR="00CD3657" w:rsidRPr="00CD3657" w:rsidRDefault="00CD3657" w:rsidP="00973BEB">
      <w:pPr>
        <w:pStyle w:val="Prrafodelista"/>
        <w:numPr>
          <w:ilvl w:val="0"/>
          <w:numId w:val="30"/>
        </w:numPr>
        <w:rPr>
          <w:sz w:val="22"/>
        </w:rPr>
      </w:pPr>
      <w:r w:rsidRPr="00CD3657">
        <w:rPr>
          <w:sz w:val="22"/>
        </w:rPr>
        <w:t>Su función es de protección</w:t>
      </w:r>
    </w:p>
    <w:p w:rsidR="00CD3657" w:rsidRPr="00CD3657" w:rsidRDefault="00CD3657" w:rsidP="00973BEB">
      <w:pPr>
        <w:pStyle w:val="Prrafodelista"/>
        <w:numPr>
          <w:ilvl w:val="0"/>
          <w:numId w:val="30"/>
        </w:numPr>
        <w:rPr>
          <w:sz w:val="22"/>
        </w:rPr>
      </w:pPr>
      <w:r w:rsidRPr="00CD3657">
        <w:rPr>
          <w:sz w:val="22"/>
        </w:rPr>
        <w:t xml:space="preserve">Formados por dos gruesos pliegues de mucosa que envuelven a los </w:t>
      </w:r>
      <w:r w:rsidRPr="00CD3657">
        <w:rPr>
          <w:b/>
          <w:sz w:val="22"/>
        </w:rPr>
        <w:t>ligamentos vestibulares</w:t>
      </w:r>
      <w:r w:rsidRPr="00CD3657">
        <w:rPr>
          <w:sz w:val="22"/>
        </w:rPr>
        <w:t>.</w:t>
      </w:r>
    </w:p>
    <w:p w:rsidR="00CD3657" w:rsidRPr="00CD3657" w:rsidRDefault="00CD3657" w:rsidP="00973BEB">
      <w:pPr>
        <w:pStyle w:val="Prrafodelista"/>
        <w:numPr>
          <w:ilvl w:val="0"/>
          <w:numId w:val="30"/>
        </w:numPr>
        <w:rPr>
          <w:sz w:val="22"/>
        </w:rPr>
      </w:pPr>
      <w:r w:rsidRPr="00CD3657">
        <w:rPr>
          <w:b/>
          <w:sz w:val="22"/>
        </w:rPr>
        <w:t>hendidura del vestíbulo</w:t>
      </w:r>
      <w:r>
        <w:rPr>
          <w:sz w:val="22"/>
        </w:rPr>
        <w:t>:</w:t>
      </w:r>
      <w:r w:rsidRPr="00CD3657">
        <w:rPr>
          <w:sz w:val="22"/>
        </w:rPr>
        <w:t xml:space="preserve"> </w:t>
      </w:r>
      <w:r>
        <w:rPr>
          <w:sz w:val="22"/>
        </w:rPr>
        <w:t>E</w:t>
      </w:r>
      <w:r w:rsidRPr="00CD3657">
        <w:rPr>
          <w:sz w:val="22"/>
        </w:rPr>
        <w:t>spacio entre ligamentos</w:t>
      </w:r>
      <w:r>
        <w:rPr>
          <w:sz w:val="22"/>
        </w:rPr>
        <w:t xml:space="preserve"> vestibulares</w:t>
      </w:r>
      <w:r w:rsidRPr="00CD3657">
        <w:rPr>
          <w:sz w:val="22"/>
        </w:rPr>
        <w:t>.</w:t>
      </w:r>
    </w:p>
    <w:p w:rsidR="00CD3657" w:rsidRPr="00CD3657" w:rsidRDefault="00CD3657" w:rsidP="00973BEB">
      <w:pPr>
        <w:pStyle w:val="Prrafodelista"/>
        <w:numPr>
          <w:ilvl w:val="0"/>
          <w:numId w:val="30"/>
        </w:numPr>
        <w:rPr>
          <w:sz w:val="22"/>
        </w:rPr>
      </w:pPr>
      <w:r>
        <w:rPr>
          <w:b/>
          <w:sz w:val="22"/>
        </w:rPr>
        <w:t>V</w:t>
      </w:r>
      <w:r w:rsidRPr="00CD3657">
        <w:rPr>
          <w:b/>
          <w:sz w:val="22"/>
        </w:rPr>
        <w:t>entrículos laríngeos</w:t>
      </w:r>
      <w:r>
        <w:rPr>
          <w:sz w:val="22"/>
        </w:rPr>
        <w:t>:</w:t>
      </w:r>
      <w:r w:rsidRPr="00CD3657">
        <w:rPr>
          <w:sz w:val="22"/>
        </w:rPr>
        <w:t xml:space="preserve"> </w:t>
      </w:r>
      <w:r>
        <w:rPr>
          <w:sz w:val="22"/>
        </w:rPr>
        <w:t>R</w:t>
      </w:r>
      <w:r w:rsidRPr="00CD3657">
        <w:rPr>
          <w:sz w:val="22"/>
        </w:rPr>
        <w:t>ecesos laterales entre los pliegues vocales y vestibulares.</w:t>
      </w:r>
    </w:p>
    <w:tbl>
      <w:tblPr>
        <w:tblStyle w:val="Tablaconcuadrcula"/>
        <w:tblW w:w="11586" w:type="dxa"/>
        <w:tblInd w:w="-22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65"/>
        <w:gridCol w:w="1795"/>
        <w:gridCol w:w="1439"/>
        <w:gridCol w:w="1795"/>
        <w:gridCol w:w="2041"/>
        <w:gridCol w:w="2551"/>
      </w:tblGrid>
      <w:tr w:rsidR="00D60C5C" w:rsidTr="00D60C5C">
        <w:tc>
          <w:tcPr>
            <w:tcW w:w="19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366CA" w:rsidRPr="00542049" w:rsidRDefault="002F0546" w:rsidP="001A78F3">
            <w:pPr>
              <w:jc w:val="center"/>
              <w:rPr>
                <w:b/>
                <w:sz w:val="22"/>
              </w:rPr>
            </w:pPr>
            <w:r w:rsidRPr="00542049">
              <w:rPr>
                <w:b/>
                <w:sz w:val="22"/>
              </w:rPr>
              <w:lastRenderedPageBreak/>
              <w:t>Músculo</w:t>
            </w:r>
          </w:p>
        </w:tc>
        <w:tc>
          <w:tcPr>
            <w:tcW w:w="17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366CA" w:rsidRPr="00542049" w:rsidRDefault="00542049" w:rsidP="001A78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Origen</w:t>
            </w:r>
          </w:p>
        </w:tc>
        <w:tc>
          <w:tcPr>
            <w:tcW w:w="143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366CA" w:rsidRPr="00542049" w:rsidRDefault="00542049" w:rsidP="001A78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Inserción</w:t>
            </w:r>
          </w:p>
        </w:tc>
        <w:tc>
          <w:tcPr>
            <w:tcW w:w="17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366CA" w:rsidRPr="00542049" w:rsidRDefault="00542049" w:rsidP="001A78F3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Invervación</w:t>
            </w:r>
            <w:proofErr w:type="spellEnd"/>
          </w:p>
        </w:tc>
        <w:tc>
          <w:tcPr>
            <w:tcW w:w="204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542049" w:rsidRPr="00542049" w:rsidRDefault="00542049" w:rsidP="001A78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Acción (es)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366CA" w:rsidRPr="00542049" w:rsidRDefault="0037394D" w:rsidP="001A78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Otros</w:t>
            </w:r>
          </w:p>
        </w:tc>
      </w:tr>
      <w:tr w:rsidR="00172774" w:rsidTr="00D60C5C">
        <w:tc>
          <w:tcPr>
            <w:tcW w:w="19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172774" w:rsidRPr="00542049" w:rsidRDefault="00172774" w:rsidP="001A78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Músculos Extrínsecos</w:t>
            </w:r>
          </w:p>
        </w:tc>
        <w:tc>
          <w:tcPr>
            <w:tcW w:w="9621" w:type="dxa"/>
            <w:gridSpan w:val="5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2774" w:rsidRDefault="00172774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Mueven la laringe </w:t>
            </w:r>
            <w:r w:rsidRPr="005653C6">
              <w:rPr>
                <w:b/>
                <w:sz w:val="22"/>
              </w:rPr>
              <w:t>como un todo.</w:t>
            </w:r>
          </w:p>
          <w:p w:rsidR="00172774" w:rsidRDefault="00172774" w:rsidP="001A78F3">
            <w:pPr>
              <w:jc w:val="center"/>
              <w:rPr>
                <w:sz w:val="22"/>
              </w:rPr>
            </w:pPr>
            <w:r w:rsidRPr="00172774">
              <w:rPr>
                <w:b/>
                <w:sz w:val="22"/>
              </w:rPr>
              <w:t>Músculos Infrahioideos</w:t>
            </w:r>
            <w:r>
              <w:rPr>
                <w:sz w:val="22"/>
              </w:rPr>
              <w:t xml:space="preserve"> son depresores del hioides y la laringe.</w:t>
            </w:r>
          </w:p>
          <w:p w:rsidR="00172774" w:rsidRDefault="00172774" w:rsidP="001A78F3">
            <w:pPr>
              <w:jc w:val="center"/>
              <w:rPr>
                <w:sz w:val="22"/>
              </w:rPr>
            </w:pPr>
            <w:r w:rsidRPr="00172774">
              <w:rPr>
                <w:b/>
                <w:sz w:val="22"/>
              </w:rPr>
              <w:t>Músculos Suprahioideos y estilofaringeo</w:t>
            </w:r>
            <w:r>
              <w:rPr>
                <w:sz w:val="22"/>
              </w:rPr>
              <w:t xml:space="preserve"> son elevadores del hioides y la laringe</w:t>
            </w:r>
          </w:p>
        </w:tc>
      </w:tr>
      <w:tr w:rsidR="00172774" w:rsidTr="00D60C5C">
        <w:tc>
          <w:tcPr>
            <w:tcW w:w="19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172774" w:rsidRPr="00542049" w:rsidRDefault="00172774" w:rsidP="001A78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Músculos Intrínsecos</w:t>
            </w:r>
          </w:p>
        </w:tc>
        <w:tc>
          <w:tcPr>
            <w:tcW w:w="9621" w:type="dxa"/>
            <w:gridSpan w:val="5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2774" w:rsidRDefault="00172774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Mueven </w:t>
            </w:r>
            <w:r w:rsidRPr="005653C6">
              <w:rPr>
                <w:b/>
                <w:sz w:val="22"/>
              </w:rPr>
              <w:t>los componentes</w:t>
            </w:r>
            <w:r>
              <w:rPr>
                <w:sz w:val="22"/>
              </w:rPr>
              <w:t xml:space="preserve"> de la laringe </w:t>
            </w:r>
          </w:p>
          <w:p w:rsidR="00172774" w:rsidRDefault="00172774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Modificando la </w:t>
            </w:r>
            <w:r w:rsidRPr="005653C6">
              <w:rPr>
                <w:b/>
                <w:sz w:val="22"/>
              </w:rPr>
              <w:t>longitud y tensión</w:t>
            </w:r>
            <w:r>
              <w:rPr>
                <w:sz w:val="22"/>
              </w:rPr>
              <w:t xml:space="preserve"> de los </w:t>
            </w:r>
            <w:r w:rsidRPr="005653C6">
              <w:rPr>
                <w:b/>
                <w:sz w:val="22"/>
              </w:rPr>
              <w:t>pliegues vocales</w:t>
            </w:r>
          </w:p>
          <w:p w:rsidR="00172774" w:rsidRDefault="00172774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Cambiando el </w:t>
            </w:r>
            <w:r w:rsidRPr="005653C6">
              <w:rPr>
                <w:b/>
                <w:sz w:val="22"/>
              </w:rPr>
              <w:t>tamaño y la forma</w:t>
            </w:r>
            <w:r>
              <w:rPr>
                <w:sz w:val="22"/>
              </w:rPr>
              <w:t xml:space="preserve"> de la </w:t>
            </w:r>
            <w:r w:rsidRPr="005653C6">
              <w:rPr>
                <w:b/>
                <w:sz w:val="22"/>
              </w:rPr>
              <w:t>hendidura Glótica</w:t>
            </w:r>
          </w:p>
        </w:tc>
      </w:tr>
      <w:tr w:rsidR="00D60C5C" w:rsidTr="00D60C5C">
        <w:tc>
          <w:tcPr>
            <w:tcW w:w="19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4366CA" w:rsidRPr="00542049" w:rsidRDefault="002F0546" w:rsidP="001A78F3">
            <w:pPr>
              <w:jc w:val="center"/>
              <w:rPr>
                <w:b/>
                <w:sz w:val="22"/>
              </w:rPr>
            </w:pPr>
            <w:r w:rsidRPr="00542049">
              <w:rPr>
                <w:b/>
                <w:sz w:val="22"/>
              </w:rPr>
              <w:t>Cricotiroideo</w:t>
            </w:r>
          </w:p>
        </w:tc>
        <w:tc>
          <w:tcPr>
            <w:tcW w:w="179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4366CA" w:rsidRDefault="001A78F3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Porción anterolateral del cartílago cricoides</w:t>
            </w:r>
          </w:p>
        </w:tc>
        <w:tc>
          <w:tcPr>
            <w:tcW w:w="143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4366CA" w:rsidRDefault="001A78F3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Borde inferior y asta inferior del cartílago tiroides</w:t>
            </w:r>
          </w:p>
        </w:tc>
        <w:tc>
          <w:tcPr>
            <w:tcW w:w="179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4366CA" w:rsidRDefault="001A78F3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Ramo externo del Nervio laríngeo superior (NC X)</w:t>
            </w:r>
          </w:p>
        </w:tc>
        <w:tc>
          <w:tcPr>
            <w:tcW w:w="20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366CA" w:rsidRDefault="001A78F3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Tracciona y tensa el ligamento vocal.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6CA" w:rsidRPr="00CD08E6" w:rsidRDefault="00CD08E6" w:rsidP="001A78F3">
            <w:pPr>
              <w:jc w:val="center"/>
              <w:rPr>
                <w:sz w:val="21"/>
                <w:szCs w:val="21"/>
              </w:rPr>
            </w:pPr>
            <w:r w:rsidRPr="0034041C">
              <w:rPr>
                <w:b/>
                <w:sz w:val="21"/>
                <w:szCs w:val="21"/>
              </w:rPr>
              <w:t>Principales Tensores</w:t>
            </w:r>
            <w:r w:rsidRPr="00CD08E6">
              <w:rPr>
                <w:sz w:val="21"/>
                <w:szCs w:val="21"/>
              </w:rPr>
              <w:t>.</w:t>
            </w:r>
          </w:p>
          <w:p w:rsidR="00CD08E6" w:rsidRDefault="00CD08E6" w:rsidP="001A78F3">
            <w:pPr>
              <w:jc w:val="center"/>
              <w:rPr>
                <w:sz w:val="22"/>
              </w:rPr>
            </w:pPr>
            <w:r w:rsidRPr="00CD08E6">
              <w:rPr>
                <w:sz w:val="21"/>
                <w:szCs w:val="21"/>
              </w:rPr>
              <w:t>Tiran de la prominencia del tiroides anterior e inferiormente hacia el arco del cartílago cricoides</w:t>
            </w:r>
            <w:r>
              <w:rPr>
                <w:sz w:val="22"/>
              </w:rPr>
              <w:t>.</w:t>
            </w:r>
          </w:p>
        </w:tc>
      </w:tr>
      <w:tr w:rsidR="00D60C5C" w:rsidTr="00D60C5C">
        <w:tc>
          <w:tcPr>
            <w:tcW w:w="1965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4366CA" w:rsidRPr="00542049" w:rsidRDefault="002F0546" w:rsidP="001A78F3">
            <w:pPr>
              <w:jc w:val="center"/>
              <w:rPr>
                <w:b/>
                <w:sz w:val="22"/>
              </w:rPr>
            </w:pPr>
            <w:proofErr w:type="spellStart"/>
            <w:r w:rsidRPr="00542049">
              <w:rPr>
                <w:b/>
                <w:sz w:val="22"/>
              </w:rPr>
              <w:t>Tiroaritenoideo</w:t>
            </w:r>
            <w:proofErr w:type="spellEnd"/>
          </w:p>
        </w:tc>
        <w:tc>
          <w:tcPr>
            <w:tcW w:w="1795" w:type="dxa"/>
            <w:tcBorders>
              <w:top w:val="single" w:sz="8" w:space="0" w:color="auto"/>
            </w:tcBorders>
            <w:vAlign w:val="center"/>
          </w:tcPr>
          <w:p w:rsidR="004366CA" w:rsidRDefault="001A78F3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Mitad inferior de la cara posterior del ángulo de la lámina del cartílago tiroides y ligamento cricotiroideo.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vAlign w:val="center"/>
          </w:tcPr>
          <w:p w:rsidR="004366CA" w:rsidRDefault="001A78F3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Cara anterolateral del aritenoides</w:t>
            </w:r>
          </w:p>
        </w:tc>
        <w:tc>
          <w:tcPr>
            <w:tcW w:w="1795" w:type="dxa"/>
            <w:tcBorders>
              <w:top w:val="single" w:sz="8" w:space="0" w:color="auto"/>
            </w:tcBorders>
            <w:vAlign w:val="center"/>
          </w:tcPr>
          <w:p w:rsidR="004366CA" w:rsidRDefault="001A78F3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Nervio laríngeo inferior (porción terminal del Nervio laríngeo Recurrente</w:t>
            </w:r>
            <w:r w:rsidR="00C6202E">
              <w:rPr>
                <w:sz w:val="22"/>
              </w:rPr>
              <w:t>)</w:t>
            </w:r>
            <w:r>
              <w:rPr>
                <w:sz w:val="22"/>
              </w:rPr>
              <w:t xml:space="preserve"> (NC X)</w:t>
            </w:r>
          </w:p>
        </w:tc>
        <w:tc>
          <w:tcPr>
            <w:tcW w:w="2041" w:type="dxa"/>
            <w:tcBorders>
              <w:top w:val="single" w:sz="8" w:space="0" w:color="auto"/>
            </w:tcBorders>
            <w:vAlign w:val="center"/>
          </w:tcPr>
          <w:p w:rsidR="004366CA" w:rsidRDefault="001A78F3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Relaja el ligamento vocal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4366CA" w:rsidRPr="006C3EAD" w:rsidRDefault="006C3EAD" w:rsidP="001A78F3">
            <w:pPr>
              <w:jc w:val="center"/>
              <w:rPr>
                <w:sz w:val="21"/>
                <w:szCs w:val="21"/>
              </w:rPr>
            </w:pPr>
            <w:r w:rsidRPr="0034041C">
              <w:rPr>
                <w:b/>
                <w:sz w:val="21"/>
                <w:szCs w:val="21"/>
              </w:rPr>
              <w:t>Principales</w:t>
            </w:r>
            <w:r w:rsidRPr="006C3EAD">
              <w:rPr>
                <w:sz w:val="21"/>
                <w:szCs w:val="21"/>
              </w:rPr>
              <w:t xml:space="preserve"> </w:t>
            </w:r>
            <w:r w:rsidRPr="0034041C">
              <w:rPr>
                <w:b/>
                <w:sz w:val="21"/>
                <w:szCs w:val="21"/>
              </w:rPr>
              <w:t>relajadores</w:t>
            </w:r>
          </w:p>
          <w:p w:rsidR="006C3EAD" w:rsidRDefault="006C3EAD" w:rsidP="001A78F3">
            <w:pPr>
              <w:jc w:val="center"/>
              <w:rPr>
                <w:sz w:val="22"/>
              </w:rPr>
            </w:pPr>
            <w:r w:rsidRPr="006C3EAD">
              <w:rPr>
                <w:sz w:val="21"/>
                <w:szCs w:val="21"/>
              </w:rPr>
              <w:t>Tiran de los cartílagos aritenoides anteriormente, hacia la prominencia tiroidea, relajando los ligamentos vocales para disminuir el tono de voz</w:t>
            </w:r>
          </w:p>
        </w:tc>
      </w:tr>
      <w:tr w:rsidR="00D60C5C" w:rsidTr="00D60C5C">
        <w:tc>
          <w:tcPr>
            <w:tcW w:w="1965" w:type="dxa"/>
            <w:tcBorders>
              <w:left w:val="single" w:sz="18" w:space="0" w:color="auto"/>
            </w:tcBorders>
            <w:vAlign w:val="center"/>
          </w:tcPr>
          <w:p w:rsidR="004366CA" w:rsidRPr="00542049" w:rsidRDefault="002F0546" w:rsidP="001A78F3">
            <w:pPr>
              <w:jc w:val="center"/>
              <w:rPr>
                <w:b/>
                <w:sz w:val="22"/>
              </w:rPr>
            </w:pPr>
            <w:proofErr w:type="spellStart"/>
            <w:r w:rsidRPr="00542049">
              <w:rPr>
                <w:b/>
                <w:sz w:val="22"/>
              </w:rPr>
              <w:t>Cricoaritenoideo</w:t>
            </w:r>
            <w:proofErr w:type="spellEnd"/>
            <w:r w:rsidRPr="00542049">
              <w:rPr>
                <w:b/>
                <w:sz w:val="22"/>
              </w:rPr>
              <w:t xml:space="preserve"> Posterior</w:t>
            </w:r>
          </w:p>
        </w:tc>
        <w:tc>
          <w:tcPr>
            <w:tcW w:w="1795" w:type="dxa"/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Cara posterior de la lámina del cartílago cricoides</w:t>
            </w:r>
          </w:p>
        </w:tc>
        <w:tc>
          <w:tcPr>
            <w:tcW w:w="1439" w:type="dxa"/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Apófisis vocal del cartílago aritenoides</w:t>
            </w:r>
          </w:p>
        </w:tc>
        <w:tc>
          <w:tcPr>
            <w:tcW w:w="1795" w:type="dxa"/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Nervio laríngeo inferior (porción terminal del Nervio Laríngeo Recurrente) (NC X)</w:t>
            </w:r>
          </w:p>
        </w:tc>
        <w:tc>
          <w:tcPr>
            <w:tcW w:w="2041" w:type="dxa"/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Abduce el pliegue vocal.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:rsidR="004366CA" w:rsidRPr="0034041C" w:rsidRDefault="00D60C5C" w:rsidP="001A78F3">
            <w:pPr>
              <w:jc w:val="center"/>
              <w:rPr>
                <w:b/>
                <w:sz w:val="22"/>
              </w:rPr>
            </w:pPr>
            <w:r w:rsidRPr="0034041C">
              <w:rPr>
                <w:b/>
                <w:sz w:val="22"/>
              </w:rPr>
              <w:t>Únicos abductores.</w:t>
            </w:r>
          </w:p>
        </w:tc>
      </w:tr>
      <w:tr w:rsidR="00D60C5C" w:rsidTr="00D60C5C">
        <w:tc>
          <w:tcPr>
            <w:tcW w:w="1965" w:type="dxa"/>
            <w:tcBorders>
              <w:left w:val="single" w:sz="18" w:space="0" w:color="auto"/>
            </w:tcBorders>
            <w:vAlign w:val="center"/>
          </w:tcPr>
          <w:p w:rsidR="004366CA" w:rsidRPr="00542049" w:rsidRDefault="002F0546" w:rsidP="001A78F3">
            <w:pPr>
              <w:jc w:val="center"/>
              <w:rPr>
                <w:b/>
                <w:sz w:val="22"/>
              </w:rPr>
            </w:pPr>
            <w:proofErr w:type="spellStart"/>
            <w:r w:rsidRPr="00542049">
              <w:rPr>
                <w:b/>
                <w:sz w:val="22"/>
              </w:rPr>
              <w:t>Cricoaritenoideo</w:t>
            </w:r>
            <w:proofErr w:type="spellEnd"/>
          </w:p>
          <w:p w:rsidR="002F0546" w:rsidRPr="00542049" w:rsidRDefault="002F0546" w:rsidP="001A78F3">
            <w:pPr>
              <w:jc w:val="center"/>
              <w:rPr>
                <w:b/>
                <w:sz w:val="22"/>
              </w:rPr>
            </w:pPr>
            <w:r w:rsidRPr="00542049">
              <w:rPr>
                <w:b/>
                <w:sz w:val="22"/>
              </w:rPr>
              <w:t>Lateral</w:t>
            </w:r>
          </w:p>
        </w:tc>
        <w:tc>
          <w:tcPr>
            <w:tcW w:w="1795" w:type="dxa"/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Arco del cartílago cricoides</w:t>
            </w:r>
          </w:p>
        </w:tc>
        <w:tc>
          <w:tcPr>
            <w:tcW w:w="1439" w:type="dxa"/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Apófisis vocal del cartílago aritenoides</w:t>
            </w:r>
          </w:p>
        </w:tc>
        <w:tc>
          <w:tcPr>
            <w:tcW w:w="1795" w:type="dxa"/>
            <w:vAlign w:val="center"/>
          </w:tcPr>
          <w:p w:rsidR="004366CA" w:rsidRDefault="00C6202E" w:rsidP="00C620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Nervio laríngeo inferior (porción terminal del Nervio Laríngeo Recurrente) (NC X)</w:t>
            </w:r>
          </w:p>
        </w:tc>
        <w:tc>
          <w:tcPr>
            <w:tcW w:w="2041" w:type="dxa"/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Aduce el pliegue vocal.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:rsidR="004366CA" w:rsidRPr="00CD08E6" w:rsidRDefault="00D60C5C" w:rsidP="001A78F3">
            <w:pPr>
              <w:jc w:val="center"/>
              <w:rPr>
                <w:sz w:val="21"/>
                <w:szCs w:val="21"/>
              </w:rPr>
            </w:pPr>
            <w:r w:rsidRPr="00CD08E6">
              <w:rPr>
                <w:sz w:val="21"/>
                <w:szCs w:val="21"/>
              </w:rPr>
              <w:t>Tiran de las apófisis musculares anteriormente, rotando los cartílagos aritenoides de manera que sus apófisis vocales se balancean medialmente.</w:t>
            </w:r>
          </w:p>
        </w:tc>
      </w:tr>
      <w:tr w:rsidR="00D60C5C" w:rsidTr="00D60C5C">
        <w:tc>
          <w:tcPr>
            <w:tcW w:w="1965" w:type="dxa"/>
            <w:tcBorders>
              <w:left w:val="single" w:sz="18" w:space="0" w:color="auto"/>
            </w:tcBorders>
            <w:vAlign w:val="center"/>
          </w:tcPr>
          <w:p w:rsidR="004366CA" w:rsidRPr="00542049" w:rsidRDefault="002F0546" w:rsidP="001A78F3">
            <w:pPr>
              <w:jc w:val="center"/>
              <w:rPr>
                <w:b/>
                <w:sz w:val="22"/>
              </w:rPr>
            </w:pPr>
            <w:proofErr w:type="spellStart"/>
            <w:r w:rsidRPr="00542049">
              <w:rPr>
                <w:b/>
                <w:sz w:val="22"/>
              </w:rPr>
              <w:t>Aritenoideos</w:t>
            </w:r>
            <w:proofErr w:type="spellEnd"/>
            <w:r w:rsidRPr="00542049">
              <w:rPr>
                <w:b/>
                <w:sz w:val="22"/>
              </w:rPr>
              <w:t xml:space="preserve"> Transverso y Oblicuo</w:t>
            </w:r>
          </w:p>
        </w:tc>
        <w:tc>
          <w:tcPr>
            <w:tcW w:w="1795" w:type="dxa"/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Cartílago Aritenoides</w:t>
            </w:r>
          </w:p>
        </w:tc>
        <w:tc>
          <w:tcPr>
            <w:tcW w:w="1439" w:type="dxa"/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Cartílago Aritenoides contralateral</w:t>
            </w:r>
          </w:p>
        </w:tc>
        <w:tc>
          <w:tcPr>
            <w:tcW w:w="1795" w:type="dxa"/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Nervio laríngeo inferior (porción terminal del Nervio Laríngeo Recurrente) (NC X)</w:t>
            </w:r>
          </w:p>
        </w:tc>
        <w:tc>
          <w:tcPr>
            <w:tcW w:w="2041" w:type="dxa"/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Aducen los cartílagos aritenoides, cerrando la hendidura glótica posteriormente.</w:t>
            </w:r>
          </w:p>
        </w:tc>
        <w:tc>
          <w:tcPr>
            <w:tcW w:w="2551" w:type="dxa"/>
            <w:tcBorders>
              <w:right w:val="single" w:sz="18" w:space="0" w:color="auto"/>
            </w:tcBorders>
            <w:vAlign w:val="center"/>
          </w:tcPr>
          <w:p w:rsidR="004366CA" w:rsidRDefault="0034041C" w:rsidP="0034041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 combinan con el </w:t>
            </w:r>
            <w:proofErr w:type="spellStart"/>
            <w:r>
              <w:rPr>
                <w:sz w:val="22"/>
              </w:rPr>
              <w:t>cricoaritenoideo</w:t>
            </w:r>
            <w:proofErr w:type="spellEnd"/>
            <w:r>
              <w:rPr>
                <w:sz w:val="22"/>
              </w:rPr>
              <w:t xml:space="preserve"> lateral. Para juntar los c. aritenoides, </w:t>
            </w:r>
            <w:r w:rsidRPr="0034041C">
              <w:rPr>
                <w:b/>
                <w:sz w:val="22"/>
              </w:rPr>
              <w:t>y producir vibraciones d</w:t>
            </w:r>
            <w:r>
              <w:rPr>
                <w:sz w:val="22"/>
              </w:rPr>
              <w:t>e los ligamentos vocales (fonación)</w:t>
            </w:r>
          </w:p>
        </w:tc>
      </w:tr>
      <w:tr w:rsidR="00D60C5C" w:rsidTr="00D60C5C">
        <w:tc>
          <w:tcPr>
            <w:tcW w:w="196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366CA" w:rsidRPr="00542049" w:rsidRDefault="002F0546" w:rsidP="001A78F3">
            <w:pPr>
              <w:jc w:val="center"/>
              <w:rPr>
                <w:b/>
                <w:sz w:val="22"/>
              </w:rPr>
            </w:pPr>
            <w:r w:rsidRPr="00542049">
              <w:rPr>
                <w:b/>
                <w:sz w:val="22"/>
              </w:rPr>
              <w:t>Vocal</w:t>
            </w:r>
          </w:p>
        </w:tc>
        <w:tc>
          <w:tcPr>
            <w:tcW w:w="1795" w:type="dxa"/>
            <w:tcBorders>
              <w:bottom w:val="single" w:sz="18" w:space="0" w:color="auto"/>
            </w:tcBorders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Cara lateral de la apófisis vocal del cartílago aritenoides</w:t>
            </w:r>
          </w:p>
        </w:tc>
        <w:tc>
          <w:tcPr>
            <w:tcW w:w="1439" w:type="dxa"/>
            <w:tcBorders>
              <w:bottom w:val="single" w:sz="18" w:space="0" w:color="auto"/>
            </w:tcBorders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Ligamento vocal </w:t>
            </w:r>
            <w:proofErr w:type="spellStart"/>
            <w:r>
              <w:rPr>
                <w:sz w:val="22"/>
              </w:rPr>
              <w:t>homolateral</w:t>
            </w:r>
            <w:proofErr w:type="spellEnd"/>
          </w:p>
        </w:tc>
        <w:tc>
          <w:tcPr>
            <w:tcW w:w="1795" w:type="dxa"/>
            <w:tcBorders>
              <w:bottom w:val="single" w:sz="18" w:space="0" w:color="auto"/>
            </w:tcBorders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Nervio Laríngeo Inferior (porción terminal del Nervio Laríngeo Recurrente) (NC X)</w:t>
            </w:r>
          </w:p>
        </w:tc>
        <w:tc>
          <w:tcPr>
            <w:tcW w:w="2041" w:type="dxa"/>
            <w:tcBorders>
              <w:bottom w:val="single" w:sz="18" w:space="0" w:color="auto"/>
            </w:tcBorders>
            <w:vAlign w:val="center"/>
          </w:tcPr>
          <w:p w:rsidR="004366CA" w:rsidRDefault="00C6202E" w:rsidP="001A78F3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Relaja la porción posterior del ligamento vocal mientras mantiene (o incrementa) la tensión de la porción anterior.</w:t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366CA" w:rsidRDefault="0034041C" w:rsidP="0034041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Producen </w:t>
            </w:r>
            <w:r w:rsidRPr="0037394D">
              <w:rPr>
                <w:b/>
                <w:sz w:val="22"/>
              </w:rPr>
              <w:t>ajustes mínimos de los ligamentos vocales</w:t>
            </w:r>
            <w:r>
              <w:rPr>
                <w:sz w:val="22"/>
              </w:rPr>
              <w:t>, tensando y relajando de forma selectiva las porciones anterior y posterior.</w:t>
            </w:r>
          </w:p>
        </w:tc>
      </w:tr>
    </w:tbl>
    <w:p w:rsidR="008F2759" w:rsidRDefault="0071137C" w:rsidP="008F2759">
      <w:p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-156210</wp:posOffset>
            </wp:positionV>
            <wp:extent cx="6467475" cy="3533775"/>
            <wp:effectExtent l="0" t="0" r="9525" b="9525"/>
            <wp:wrapTopAndBottom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5" t="21957" r="2037" b="10137"/>
                    <a:stretch/>
                  </pic:blipFill>
                  <pic:spPr bwMode="auto">
                    <a:xfrm>
                      <a:off x="0" y="0"/>
                      <a:ext cx="6467475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759" w:rsidRPr="0071137C" w:rsidRDefault="0071137C" w:rsidP="0071137C">
      <w:pPr>
        <w:pStyle w:val="Ttulo2"/>
        <w:rPr>
          <w:sz w:val="28"/>
        </w:rPr>
      </w:pPr>
      <w:r w:rsidRPr="0071137C">
        <w:rPr>
          <w:sz w:val="28"/>
        </w:rPr>
        <w:t>Arterías de la Laringe</w:t>
      </w:r>
    </w:p>
    <w:p w:rsidR="0071137C" w:rsidRPr="00C120E1" w:rsidRDefault="00687BC9" w:rsidP="00C120E1">
      <w:pPr>
        <w:rPr>
          <w:sz w:val="22"/>
        </w:rPr>
      </w:pPr>
      <w:r w:rsidRPr="00C120E1">
        <w:rPr>
          <w:sz w:val="22"/>
        </w:rPr>
        <w:t>Ramas de las arterias tiroideas superior e inferior.</w:t>
      </w:r>
    </w:p>
    <w:p w:rsidR="00687BC9" w:rsidRDefault="00687BC9" w:rsidP="0056263F">
      <w:pPr>
        <w:rPr>
          <w:sz w:val="22"/>
        </w:rPr>
      </w:pPr>
    </w:p>
    <w:p w:rsidR="00687BC9" w:rsidRPr="00687BC9" w:rsidRDefault="00687BC9" w:rsidP="00973BEB">
      <w:pPr>
        <w:pStyle w:val="Ttulo3"/>
        <w:numPr>
          <w:ilvl w:val="0"/>
          <w:numId w:val="31"/>
        </w:numPr>
        <w:ind w:left="360"/>
        <w:rPr>
          <w:sz w:val="24"/>
        </w:rPr>
      </w:pPr>
      <w:r w:rsidRPr="00687BC9">
        <w:rPr>
          <w:sz w:val="24"/>
        </w:rPr>
        <w:t>La arteria laríngea superior</w:t>
      </w:r>
    </w:p>
    <w:p w:rsidR="00687BC9" w:rsidRPr="0056263F" w:rsidRDefault="00687BC9" w:rsidP="00973BEB">
      <w:pPr>
        <w:pStyle w:val="Prrafodelista"/>
        <w:numPr>
          <w:ilvl w:val="0"/>
          <w:numId w:val="35"/>
        </w:numPr>
        <w:rPr>
          <w:sz w:val="22"/>
        </w:rPr>
      </w:pPr>
      <w:r w:rsidRPr="0056263F">
        <w:rPr>
          <w:sz w:val="22"/>
        </w:rPr>
        <w:t>Acompaña al ramo interno del N. laríngeo suprior a través de la membrana tirohioidea y se ramifica para irrigar la cara interna de la laringe.</w:t>
      </w:r>
    </w:p>
    <w:p w:rsidR="00687BC9" w:rsidRPr="00687BC9" w:rsidRDefault="00687BC9" w:rsidP="00973BEB">
      <w:pPr>
        <w:pStyle w:val="Ttulo3"/>
        <w:numPr>
          <w:ilvl w:val="0"/>
          <w:numId w:val="31"/>
        </w:numPr>
        <w:ind w:left="360"/>
        <w:rPr>
          <w:sz w:val="24"/>
        </w:rPr>
      </w:pPr>
      <w:r w:rsidRPr="00687BC9">
        <w:rPr>
          <w:sz w:val="24"/>
        </w:rPr>
        <w:t>La arteria laríngea inferior</w:t>
      </w:r>
    </w:p>
    <w:p w:rsidR="00687BC9" w:rsidRPr="0056263F" w:rsidRDefault="00687BC9" w:rsidP="00973BEB">
      <w:pPr>
        <w:pStyle w:val="Prrafodelista"/>
        <w:numPr>
          <w:ilvl w:val="0"/>
          <w:numId w:val="35"/>
        </w:numPr>
        <w:rPr>
          <w:sz w:val="22"/>
        </w:rPr>
      </w:pPr>
      <w:r w:rsidRPr="0056263F">
        <w:rPr>
          <w:sz w:val="22"/>
        </w:rPr>
        <w:t xml:space="preserve">Rama de la arteria tiroidea inferior, acompaña al N. laríngeo inferior e irriga la mucosa y los músculos de la  porción inferior de la laringe. </w:t>
      </w:r>
    </w:p>
    <w:p w:rsidR="0071137C" w:rsidRDefault="0071137C" w:rsidP="008F2759">
      <w:pPr>
        <w:rPr>
          <w:sz w:val="22"/>
        </w:rPr>
      </w:pPr>
    </w:p>
    <w:p w:rsidR="0071137C" w:rsidRPr="0071137C" w:rsidRDefault="0071137C" w:rsidP="0071137C">
      <w:pPr>
        <w:pStyle w:val="Ttulo2"/>
        <w:rPr>
          <w:sz w:val="28"/>
        </w:rPr>
      </w:pPr>
      <w:r w:rsidRPr="0071137C">
        <w:rPr>
          <w:sz w:val="28"/>
        </w:rPr>
        <w:t>Venas de La Laringe</w:t>
      </w:r>
    </w:p>
    <w:p w:rsidR="0071137C" w:rsidRPr="00C120E1" w:rsidRDefault="00687BC9" w:rsidP="00C120E1">
      <w:pPr>
        <w:rPr>
          <w:sz w:val="22"/>
        </w:rPr>
      </w:pPr>
      <w:r w:rsidRPr="00C120E1">
        <w:rPr>
          <w:sz w:val="22"/>
        </w:rPr>
        <w:t>Acompañan a las arterias laríngeas.</w:t>
      </w:r>
    </w:p>
    <w:p w:rsidR="00687BC9" w:rsidRPr="00687BC9" w:rsidRDefault="00687BC9" w:rsidP="0056263F">
      <w:pPr>
        <w:rPr>
          <w:b/>
          <w:sz w:val="22"/>
        </w:rPr>
      </w:pPr>
    </w:p>
    <w:p w:rsidR="00687BC9" w:rsidRPr="0056263F" w:rsidRDefault="00687BC9" w:rsidP="00973BEB">
      <w:pPr>
        <w:pStyle w:val="Ttulo3"/>
        <w:numPr>
          <w:ilvl w:val="0"/>
          <w:numId w:val="31"/>
        </w:numPr>
        <w:ind w:left="360"/>
        <w:rPr>
          <w:sz w:val="24"/>
        </w:rPr>
      </w:pPr>
      <w:r w:rsidRPr="0056263F">
        <w:rPr>
          <w:sz w:val="24"/>
        </w:rPr>
        <w:t>La vena laríngea superior</w:t>
      </w:r>
    </w:p>
    <w:p w:rsidR="00687BC9" w:rsidRDefault="00687BC9" w:rsidP="00973BEB">
      <w:pPr>
        <w:pStyle w:val="Prrafodelista"/>
        <w:numPr>
          <w:ilvl w:val="0"/>
          <w:numId w:val="34"/>
        </w:numPr>
        <w:rPr>
          <w:sz w:val="22"/>
        </w:rPr>
      </w:pPr>
      <w:r w:rsidRPr="0056263F">
        <w:rPr>
          <w:sz w:val="22"/>
        </w:rPr>
        <w:t xml:space="preserve">Se une a la </w:t>
      </w:r>
      <w:r w:rsidRPr="0056263F">
        <w:rPr>
          <w:b/>
          <w:sz w:val="22"/>
        </w:rPr>
        <w:t>vena tiroidea superior</w:t>
      </w:r>
      <w:r w:rsidRPr="0056263F">
        <w:rPr>
          <w:sz w:val="22"/>
        </w:rPr>
        <w:t xml:space="preserve"> y drenan en la </w:t>
      </w:r>
      <w:r w:rsidRPr="0056263F">
        <w:rPr>
          <w:b/>
          <w:sz w:val="22"/>
        </w:rPr>
        <w:t>VYI</w:t>
      </w:r>
      <w:r w:rsidRPr="0056263F">
        <w:rPr>
          <w:sz w:val="22"/>
        </w:rPr>
        <w:t>.</w:t>
      </w:r>
    </w:p>
    <w:p w:rsidR="00A273D4" w:rsidRPr="0056263F" w:rsidRDefault="00A273D4" w:rsidP="00A273D4">
      <w:pPr>
        <w:pStyle w:val="Prrafodelista"/>
        <w:rPr>
          <w:sz w:val="22"/>
        </w:rPr>
      </w:pPr>
    </w:p>
    <w:p w:rsidR="00687BC9" w:rsidRPr="0056263F" w:rsidRDefault="00687BC9" w:rsidP="00973BEB">
      <w:pPr>
        <w:pStyle w:val="Ttulo3"/>
        <w:numPr>
          <w:ilvl w:val="0"/>
          <w:numId w:val="31"/>
        </w:numPr>
        <w:ind w:left="360"/>
        <w:rPr>
          <w:sz w:val="24"/>
        </w:rPr>
      </w:pPr>
      <w:r w:rsidRPr="0056263F">
        <w:rPr>
          <w:sz w:val="24"/>
        </w:rPr>
        <w:t>La vena Laríngea Inferior</w:t>
      </w:r>
    </w:p>
    <w:p w:rsidR="00687BC9" w:rsidRPr="0056263F" w:rsidRDefault="00687BC9" w:rsidP="00973BEB">
      <w:pPr>
        <w:pStyle w:val="Prrafodelista"/>
        <w:numPr>
          <w:ilvl w:val="0"/>
          <w:numId w:val="34"/>
        </w:numPr>
        <w:rPr>
          <w:b/>
          <w:sz w:val="22"/>
        </w:rPr>
      </w:pPr>
      <w:r w:rsidRPr="0056263F">
        <w:rPr>
          <w:sz w:val="22"/>
        </w:rPr>
        <w:t xml:space="preserve">Se une a la </w:t>
      </w:r>
      <w:r w:rsidRPr="0056263F">
        <w:rPr>
          <w:b/>
          <w:sz w:val="22"/>
        </w:rPr>
        <w:t>vena tiroidea inferior</w:t>
      </w:r>
      <w:r w:rsidRPr="0056263F">
        <w:rPr>
          <w:sz w:val="22"/>
        </w:rPr>
        <w:t xml:space="preserve"> o </w:t>
      </w:r>
      <w:r w:rsidRPr="0056263F">
        <w:rPr>
          <w:b/>
          <w:sz w:val="22"/>
        </w:rPr>
        <w:t>al plexo venoso de la cara anterior de la tráquea</w:t>
      </w:r>
      <w:r w:rsidRPr="0056263F">
        <w:rPr>
          <w:sz w:val="22"/>
        </w:rPr>
        <w:t xml:space="preserve">, donde drenan a la </w:t>
      </w:r>
      <w:r w:rsidRPr="0056263F">
        <w:rPr>
          <w:b/>
          <w:sz w:val="22"/>
        </w:rPr>
        <w:t xml:space="preserve">vena braquiocefálica izquierda. </w:t>
      </w:r>
    </w:p>
    <w:p w:rsidR="0071137C" w:rsidRDefault="0071137C" w:rsidP="008F2759">
      <w:pPr>
        <w:rPr>
          <w:sz w:val="22"/>
        </w:rPr>
      </w:pPr>
    </w:p>
    <w:p w:rsidR="0071137C" w:rsidRPr="0071137C" w:rsidRDefault="0071137C" w:rsidP="0071137C">
      <w:pPr>
        <w:pStyle w:val="Ttulo2"/>
        <w:rPr>
          <w:sz w:val="28"/>
        </w:rPr>
      </w:pPr>
      <w:r w:rsidRPr="0071137C">
        <w:rPr>
          <w:sz w:val="28"/>
        </w:rPr>
        <w:t>Linfático de la Laringe</w:t>
      </w:r>
    </w:p>
    <w:p w:rsidR="0071137C" w:rsidRPr="0078258F" w:rsidRDefault="003C49F2" w:rsidP="00973BEB">
      <w:pPr>
        <w:pStyle w:val="Ttulo3"/>
        <w:numPr>
          <w:ilvl w:val="0"/>
          <w:numId w:val="31"/>
        </w:numPr>
        <w:ind w:left="360"/>
        <w:rPr>
          <w:sz w:val="24"/>
        </w:rPr>
      </w:pPr>
      <w:r w:rsidRPr="0078258F">
        <w:rPr>
          <w:sz w:val="24"/>
        </w:rPr>
        <w:t>Superiores a los pliegues vocales</w:t>
      </w:r>
    </w:p>
    <w:p w:rsidR="003C49F2" w:rsidRPr="00A273D4" w:rsidRDefault="003C49F2" w:rsidP="00973BEB">
      <w:pPr>
        <w:pStyle w:val="Prrafodelista"/>
        <w:numPr>
          <w:ilvl w:val="0"/>
          <w:numId w:val="32"/>
        </w:numPr>
        <w:rPr>
          <w:sz w:val="22"/>
        </w:rPr>
      </w:pPr>
      <w:r w:rsidRPr="00A273D4">
        <w:rPr>
          <w:sz w:val="22"/>
        </w:rPr>
        <w:t xml:space="preserve">Acompañan a la </w:t>
      </w:r>
      <w:r w:rsidRPr="00A273D4">
        <w:rPr>
          <w:b/>
          <w:sz w:val="22"/>
        </w:rPr>
        <w:t>arteria laríngea superior</w:t>
      </w:r>
      <w:r w:rsidRPr="00A273D4">
        <w:rPr>
          <w:sz w:val="22"/>
        </w:rPr>
        <w:t xml:space="preserve"> a través de la </w:t>
      </w:r>
      <w:r w:rsidRPr="00A273D4">
        <w:rPr>
          <w:b/>
          <w:sz w:val="22"/>
        </w:rPr>
        <w:t>membrana tirohioidea</w:t>
      </w:r>
      <w:r w:rsidRPr="00A273D4">
        <w:rPr>
          <w:sz w:val="22"/>
        </w:rPr>
        <w:t xml:space="preserve"> </w:t>
      </w:r>
    </w:p>
    <w:p w:rsidR="0071137C" w:rsidRPr="00A273D4" w:rsidRDefault="003C49F2" w:rsidP="00973BEB">
      <w:pPr>
        <w:pStyle w:val="Prrafodelista"/>
        <w:numPr>
          <w:ilvl w:val="0"/>
          <w:numId w:val="32"/>
        </w:numPr>
        <w:rPr>
          <w:b/>
          <w:sz w:val="22"/>
        </w:rPr>
      </w:pPr>
      <w:r w:rsidRPr="00A273D4">
        <w:rPr>
          <w:sz w:val="22"/>
        </w:rPr>
        <w:t>Drenan en los nódulos linfáticos</w:t>
      </w:r>
      <w:r w:rsidRPr="00A273D4">
        <w:rPr>
          <w:b/>
          <w:sz w:val="22"/>
        </w:rPr>
        <w:t xml:space="preserve"> cervicales profundos superiores</w:t>
      </w:r>
    </w:p>
    <w:p w:rsidR="0071137C" w:rsidRDefault="0071137C" w:rsidP="00A273D4">
      <w:pPr>
        <w:rPr>
          <w:sz w:val="22"/>
        </w:rPr>
      </w:pPr>
    </w:p>
    <w:p w:rsidR="003C49F2" w:rsidRPr="0078258F" w:rsidRDefault="003C49F2" w:rsidP="00973BEB">
      <w:pPr>
        <w:pStyle w:val="Ttulo3"/>
        <w:numPr>
          <w:ilvl w:val="0"/>
          <w:numId w:val="31"/>
        </w:numPr>
        <w:ind w:left="360"/>
        <w:rPr>
          <w:sz w:val="24"/>
        </w:rPr>
      </w:pPr>
      <w:r w:rsidRPr="0078258F">
        <w:rPr>
          <w:sz w:val="24"/>
        </w:rPr>
        <w:t>Inferiores a los pliegues vocales</w:t>
      </w:r>
    </w:p>
    <w:p w:rsidR="003C49F2" w:rsidRPr="00A273D4" w:rsidRDefault="00C120E1" w:rsidP="00973BEB">
      <w:pPr>
        <w:pStyle w:val="Prrafodelista"/>
        <w:numPr>
          <w:ilvl w:val="0"/>
          <w:numId w:val="33"/>
        </w:numPr>
        <w:rPr>
          <w:sz w:val="22"/>
        </w:rPr>
      </w:pPr>
      <w:r w:rsidRPr="00A273D4">
        <w:rPr>
          <w:sz w:val="22"/>
        </w:rPr>
        <w:t xml:space="preserve">Drenan en los </w:t>
      </w:r>
      <w:r w:rsidRPr="00A273D4">
        <w:rPr>
          <w:b/>
          <w:sz w:val="22"/>
        </w:rPr>
        <w:t>nódulos linfáticos pretraqueales o paratraqueales</w:t>
      </w:r>
    </w:p>
    <w:p w:rsidR="00C120E1" w:rsidRPr="00A273D4" w:rsidRDefault="00C120E1" w:rsidP="00973BEB">
      <w:pPr>
        <w:pStyle w:val="Prrafodelista"/>
        <w:numPr>
          <w:ilvl w:val="0"/>
          <w:numId w:val="33"/>
        </w:numPr>
        <w:rPr>
          <w:sz w:val="22"/>
        </w:rPr>
      </w:pPr>
      <w:r w:rsidRPr="00A273D4">
        <w:rPr>
          <w:sz w:val="22"/>
        </w:rPr>
        <w:t xml:space="preserve">Éstos drenan en los </w:t>
      </w:r>
      <w:r w:rsidRPr="00A273D4">
        <w:rPr>
          <w:b/>
          <w:sz w:val="22"/>
        </w:rPr>
        <w:t>nódulos linfáticos cervicales profundos inferiores</w:t>
      </w:r>
      <w:r w:rsidRPr="00A273D4">
        <w:rPr>
          <w:sz w:val="22"/>
        </w:rPr>
        <w:t xml:space="preserve">. </w:t>
      </w:r>
    </w:p>
    <w:p w:rsidR="00C120E1" w:rsidRDefault="00C120E1" w:rsidP="008F2759">
      <w:pPr>
        <w:rPr>
          <w:sz w:val="22"/>
        </w:rPr>
      </w:pPr>
    </w:p>
    <w:p w:rsidR="0071137C" w:rsidRPr="0071137C" w:rsidRDefault="0071137C" w:rsidP="0071137C">
      <w:pPr>
        <w:pStyle w:val="Ttulo2"/>
        <w:rPr>
          <w:sz w:val="28"/>
        </w:rPr>
      </w:pPr>
      <w:r w:rsidRPr="0071137C">
        <w:rPr>
          <w:sz w:val="28"/>
        </w:rPr>
        <w:lastRenderedPageBreak/>
        <w:t>Nervios de la Laringe</w:t>
      </w:r>
    </w:p>
    <w:p w:rsidR="0071137C" w:rsidRDefault="00DD3ABE" w:rsidP="008F2759">
      <w:pPr>
        <w:rPr>
          <w:sz w:val="22"/>
        </w:rPr>
      </w:pPr>
      <w:r>
        <w:rPr>
          <w:sz w:val="22"/>
        </w:rPr>
        <w:t>Ramos laríngeos superior e inferior del NC X.</w:t>
      </w:r>
    </w:p>
    <w:p w:rsidR="0071137C" w:rsidRDefault="0071137C" w:rsidP="008F2759">
      <w:pPr>
        <w:rPr>
          <w:sz w:val="22"/>
        </w:rPr>
      </w:pPr>
    </w:p>
    <w:p w:rsidR="0071137C" w:rsidRPr="00E478C1" w:rsidRDefault="00DD3ABE" w:rsidP="00E478C1">
      <w:pPr>
        <w:pStyle w:val="Ttulo3"/>
        <w:rPr>
          <w:sz w:val="24"/>
        </w:rPr>
      </w:pPr>
      <w:r w:rsidRPr="00E478C1">
        <w:rPr>
          <w:sz w:val="24"/>
        </w:rPr>
        <w:t>Nervio Laríngeo Superior</w:t>
      </w:r>
    </w:p>
    <w:p w:rsidR="0071137C" w:rsidRDefault="00DD3ABE" w:rsidP="008F2759">
      <w:pPr>
        <w:rPr>
          <w:sz w:val="22"/>
        </w:rPr>
      </w:pPr>
      <w:r>
        <w:rPr>
          <w:sz w:val="22"/>
        </w:rPr>
        <w:t>Se origina en el ganglio inferior del vago</w:t>
      </w:r>
    </w:p>
    <w:p w:rsidR="00DD3ABE" w:rsidRDefault="00DD3ABE" w:rsidP="008F2759">
      <w:pPr>
        <w:rPr>
          <w:sz w:val="22"/>
        </w:rPr>
      </w:pPr>
      <w:r>
        <w:rPr>
          <w:sz w:val="22"/>
        </w:rPr>
        <w:t>En el extremo superior del triángulo carotídeo.</w:t>
      </w:r>
    </w:p>
    <w:p w:rsidR="00DD3ABE" w:rsidRDefault="00DD3ABE" w:rsidP="008F2759">
      <w:pPr>
        <w:rPr>
          <w:sz w:val="22"/>
        </w:rPr>
      </w:pPr>
      <w:r>
        <w:rPr>
          <w:sz w:val="22"/>
        </w:rPr>
        <w:t>Se divide en dos ramas terminales en el interior de la vaina carotídea:</w:t>
      </w:r>
    </w:p>
    <w:p w:rsidR="00DD3ABE" w:rsidRDefault="00DD3ABE" w:rsidP="008F2759">
      <w:pPr>
        <w:rPr>
          <w:sz w:val="22"/>
        </w:rPr>
      </w:pPr>
    </w:p>
    <w:p w:rsidR="00DD3ABE" w:rsidRPr="00043527" w:rsidRDefault="00DD3ABE" w:rsidP="00973BEB">
      <w:pPr>
        <w:pStyle w:val="Prrafodelista"/>
        <w:numPr>
          <w:ilvl w:val="0"/>
          <w:numId w:val="36"/>
        </w:numPr>
        <w:rPr>
          <w:b/>
          <w:i/>
          <w:sz w:val="22"/>
        </w:rPr>
      </w:pPr>
      <w:r w:rsidRPr="00043527">
        <w:rPr>
          <w:b/>
          <w:i/>
          <w:sz w:val="22"/>
        </w:rPr>
        <w:t>Ramo interno (sensitivo y autónomo)</w:t>
      </w:r>
    </w:p>
    <w:p w:rsidR="00DD3ABE" w:rsidRPr="00043527" w:rsidRDefault="00283319" w:rsidP="00973BEB">
      <w:pPr>
        <w:pStyle w:val="Prrafodelista"/>
        <w:numPr>
          <w:ilvl w:val="0"/>
          <w:numId w:val="36"/>
        </w:numPr>
        <w:rPr>
          <w:sz w:val="22"/>
        </w:rPr>
      </w:pPr>
      <w:r w:rsidRPr="00043527">
        <w:rPr>
          <w:sz w:val="22"/>
        </w:rPr>
        <w:t>El mayor de los ramos terminales</w:t>
      </w:r>
    </w:p>
    <w:p w:rsidR="00283319" w:rsidRPr="00043527" w:rsidRDefault="00283319" w:rsidP="00973BEB">
      <w:pPr>
        <w:pStyle w:val="Prrafodelista"/>
        <w:numPr>
          <w:ilvl w:val="0"/>
          <w:numId w:val="36"/>
        </w:numPr>
        <w:rPr>
          <w:sz w:val="22"/>
        </w:rPr>
      </w:pPr>
      <w:r w:rsidRPr="00043527">
        <w:rPr>
          <w:sz w:val="22"/>
        </w:rPr>
        <w:t xml:space="preserve">Atraviesa la </w:t>
      </w:r>
      <w:proofErr w:type="spellStart"/>
      <w:r w:rsidRPr="00043527">
        <w:rPr>
          <w:sz w:val="22"/>
        </w:rPr>
        <w:t>tirohiodea</w:t>
      </w:r>
      <w:proofErr w:type="spellEnd"/>
      <w:r w:rsidRPr="00043527">
        <w:rPr>
          <w:sz w:val="22"/>
        </w:rPr>
        <w:t xml:space="preserve"> con la arteria laríngea superior, aportando fibras sensitivas a la mucosa laríngea del vestíbulo laríngeo y la porción media de la cavidad laríngea, incluida la cara superior de los pliegues vocales.</w:t>
      </w:r>
    </w:p>
    <w:p w:rsidR="00DD3ABE" w:rsidRDefault="00DD3ABE" w:rsidP="008F2759">
      <w:pPr>
        <w:rPr>
          <w:sz w:val="22"/>
        </w:rPr>
      </w:pPr>
    </w:p>
    <w:p w:rsidR="00DD3ABE" w:rsidRPr="00043527" w:rsidRDefault="00DD3ABE" w:rsidP="00973BEB">
      <w:pPr>
        <w:pStyle w:val="Prrafodelista"/>
        <w:numPr>
          <w:ilvl w:val="0"/>
          <w:numId w:val="36"/>
        </w:numPr>
        <w:rPr>
          <w:b/>
          <w:i/>
          <w:sz w:val="22"/>
        </w:rPr>
      </w:pPr>
      <w:r w:rsidRPr="00043527">
        <w:rPr>
          <w:b/>
          <w:i/>
          <w:sz w:val="22"/>
        </w:rPr>
        <w:t>Ramo Externo (motor)</w:t>
      </w:r>
    </w:p>
    <w:p w:rsidR="008F2759" w:rsidRPr="00043527" w:rsidRDefault="00704FE9" w:rsidP="00973BEB">
      <w:pPr>
        <w:pStyle w:val="Prrafodelista"/>
        <w:numPr>
          <w:ilvl w:val="0"/>
          <w:numId w:val="36"/>
        </w:numPr>
        <w:rPr>
          <w:sz w:val="22"/>
        </w:rPr>
      </w:pPr>
      <w:r w:rsidRPr="00043527">
        <w:rPr>
          <w:sz w:val="22"/>
        </w:rPr>
        <w:t>El más pequeño de los ramos terminales.</w:t>
      </w:r>
    </w:p>
    <w:p w:rsidR="00043527" w:rsidRPr="00043527" w:rsidRDefault="00043527" w:rsidP="00973BEB">
      <w:pPr>
        <w:pStyle w:val="Prrafodelista"/>
        <w:numPr>
          <w:ilvl w:val="0"/>
          <w:numId w:val="36"/>
        </w:numPr>
        <w:rPr>
          <w:sz w:val="22"/>
        </w:rPr>
      </w:pPr>
      <w:r w:rsidRPr="00043527">
        <w:rPr>
          <w:sz w:val="22"/>
        </w:rPr>
        <w:t>Desciende posterior al músculo esternotiroideo acompañando a la arteria tiroidea superior.</w:t>
      </w:r>
    </w:p>
    <w:p w:rsidR="00043527" w:rsidRPr="00043527" w:rsidRDefault="00043527" w:rsidP="00973BEB">
      <w:pPr>
        <w:pStyle w:val="Prrafodelista"/>
        <w:numPr>
          <w:ilvl w:val="0"/>
          <w:numId w:val="36"/>
        </w:numPr>
        <w:rPr>
          <w:sz w:val="22"/>
        </w:rPr>
      </w:pPr>
      <w:r w:rsidRPr="00043527">
        <w:rPr>
          <w:sz w:val="22"/>
        </w:rPr>
        <w:t>Al principio se sitúa sobre el constrictor inferior de la faringe, después atraviesa el músculo, inervándolo con el plexo faríngeo, e inerva al músculo cricotiroideo.</w:t>
      </w:r>
    </w:p>
    <w:p w:rsidR="008F2759" w:rsidRDefault="008F2759" w:rsidP="008F2759">
      <w:pPr>
        <w:rPr>
          <w:sz w:val="22"/>
        </w:rPr>
      </w:pPr>
    </w:p>
    <w:p w:rsidR="008F2759" w:rsidRPr="00E478C1" w:rsidRDefault="00E478C1" w:rsidP="00E478C1">
      <w:pPr>
        <w:pStyle w:val="Ttulo3"/>
        <w:rPr>
          <w:sz w:val="24"/>
        </w:rPr>
      </w:pPr>
      <w:r w:rsidRPr="00E478C1">
        <w:rPr>
          <w:sz w:val="24"/>
        </w:rPr>
        <w:t>Nervio Laríngeo Inferior</w:t>
      </w:r>
    </w:p>
    <w:p w:rsidR="008F2759" w:rsidRDefault="00043527" w:rsidP="008F2759">
      <w:pPr>
        <w:rPr>
          <w:sz w:val="22"/>
        </w:rPr>
      </w:pPr>
      <w:r>
        <w:rPr>
          <w:sz w:val="22"/>
        </w:rPr>
        <w:t>Continuación del N. Laríngeo recurrente (NC X).</w:t>
      </w:r>
    </w:p>
    <w:p w:rsidR="00043527" w:rsidRDefault="00043527" w:rsidP="008F2759">
      <w:pPr>
        <w:rPr>
          <w:sz w:val="22"/>
        </w:rPr>
      </w:pPr>
      <w:r>
        <w:rPr>
          <w:sz w:val="22"/>
        </w:rPr>
        <w:t>Entra en la faringe pasando profundo al borde inferior del constrictor inferior y medial a la lámina del cartílago tiroides. Se divide en ramos anterior y posterior:</w:t>
      </w:r>
    </w:p>
    <w:p w:rsidR="00043527" w:rsidRDefault="006378FD" w:rsidP="008F2759">
      <w:pPr>
        <w:rPr>
          <w:sz w:val="22"/>
        </w:rPr>
      </w:pPr>
      <w:r>
        <w:rPr>
          <w:sz w:val="22"/>
        </w:rPr>
        <w:t xml:space="preserve">Inerva todos los músculos excepto el cricotiroideo, </w:t>
      </w:r>
      <w:r w:rsidRPr="006378FD">
        <w:rPr>
          <w:b/>
          <w:sz w:val="22"/>
        </w:rPr>
        <w:t>ES EL NERVIO MOTOR PRINCIPAL DE LA LARINGE</w:t>
      </w:r>
    </w:p>
    <w:p w:rsidR="006378FD" w:rsidRDefault="006378FD" w:rsidP="008F2759">
      <w:pPr>
        <w:rPr>
          <w:sz w:val="22"/>
        </w:rPr>
      </w:pPr>
    </w:p>
    <w:p w:rsidR="00043527" w:rsidRPr="00043527" w:rsidRDefault="00043527" w:rsidP="008F2759">
      <w:pPr>
        <w:rPr>
          <w:b/>
          <w:i/>
          <w:sz w:val="22"/>
        </w:rPr>
      </w:pPr>
      <w:r w:rsidRPr="00043527">
        <w:rPr>
          <w:b/>
          <w:i/>
          <w:sz w:val="22"/>
        </w:rPr>
        <w:t>Ramo Anterior</w:t>
      </w:r>
    </w:p>
    <w:p w:rsidR="008F2759" w:rsidRDefault="00043527" w:rsidP="008F2759">
      <w:pPr>
        <w:rPr>
          <w:sz w:val="22"/>
        </w:rPr>
      </w:pPr>
      <w:r>
        <w:rPr>
          <w:sz w:val="22"/>
        </w:rPr>
        <w:t xml:space="preserve">Inerva los músculos cricotiroideo lateral, </w:t>
      </w:r>
      <w:proofErr w:type="spellStart"/>
      <w:r>
        <w:rPr>
          <w:sz w:val="22"/>
        </w:rPr>
        <w:t>tiroaritenoideo</w:t>
      </w:r>
      <w:proofErr w:type="spellEnd"/>
      <w:r>
        <w:rPr>
          <w:sz w:val="22"/>
        </w:rPr>
        <w:t>, vocal, aritenoepiglótico y tiroepiglótico.</w:t>
      </w:r>
    </w:p>
    <w:p w:rsidR="008F2759" w:rsidRDefault="008F2759" w:rsidP="008F2759">
      <w:pPr>
        <w:rPr>
          <w:sz w:val="22"/>
        </w:rPr>
      </w:pPr>
    </w:p>
    <w:p w:rsidR="008F2759" w:rsidRPr="00043527" w:rsidRDefault="00043527" w:rsidP="008F2759">
      <w:pPr>
        <w:rPr>
          <w:b/>
          <w:i/>
          <w:sz w:val="22"/>
        </w:rPr>
      </w:pPr>
      <w:r w:rsidRPr="00043527">
        <w:rPr>
          <w:b/>
          <w:i/>
          <w:sz w:val="22"/>
        </w:rPr>
        <w:t>Ramo Posterior</w:t>
      </w:r>
    </w:p>
    <w:p w:rsidR="008F2759" w:rsidRDefault="00043527" w:rsidP="008F2759">
      <w:pPr>
        <w:rPr>
          <w:sz w:val="22"/>
        </w:rPr>
      </w:pPr>
      <w:r>
        <w:rPr>
          <w:sz w:val="22"/>
        </w:rPr>
        <w:t xml:space="preserve">Inerva los músculos </w:t>
      </w:r>
      <w:proofErr w:type="spellStart"/>
      <w:r>
        <w:rPr>
          <w:sz w:val="22"/>
        </w:rPr>
        <w:t>cricoaritenoideo</w:t>
      </w:r>
      <w:proofErr w:type="spellEnd"/>
      <w:r>
        <w:rPr>
          <w:sz w:val="22"/>
        </w:rPr>
        <w:t xml:space="preserve"> posterior y </w:t>
      </w:r>
      <w:proofErr w:type="spellStart"/>
      <w:r>
        <w:rPr>
          <w:sz w:val="22"/>
        </w:rPr>
        <w:t>aritenoideos</w:t>
      </w:r>
      <w:proofErr w:type="spellEnd"/>
      <w:r>
        <w:rPr>
          <w:sz w:val="22"/>
        </w:rPr>
        <w:t xml:space="preserve"> transverso y oblicuo.</w:t>
      </w:r>
    </w:p>
    <w:p w:rsidR="00043527" w:rsidRPr="00043527" w:rsidRDefault="006378FD" w:rsidP="008F2759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5624CFDF" wp14:editId="5D478962">
            <wp:simplePos x="0" y="0"/>
            <wp:positionH relativeFrom="column">
              <wp:posOffset>-86360</wp:posOffset>
            </wp:positionH>
            <wp:positionV relativeFrom="paragraph">
              <wp:posOffset>57150</wp:posOffset>
            </wp:positionV>
            <wp:extent cx="6353175" cy="3571875"/>
            <wp:effectExtent l="0" t="0" r="9525" b="952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3" t="12903" r="8149" b="9911"/>
                    <a:stretch/>
                  </pic:blipFill>
                  <pic:spPr bwMode="auto">
                    <a:xfrm>
                      <a:off x="0" y="0"/>
                      <a:ext cx="6353175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527">
        <w:rPr>
          <w:sz w:val="22"/>
        </w:rPr>
        <w:t xml:space="preserve">. </w:t>
      </w:r>
    </w:p>
    <w:p w:rsidR="008F2759" w:rsidRDefault="008F2759" w:rsidP="008F2759">
      <w:pPr>
        <w:rPr>
          <w:sz w:val="22"/>
        </w:rPr>
      </w:pPr>
    </w:p>
    <w:p w:rsidR="008F2759" w:rsidRDefault="008F2759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Pr="004C136C" w:rsidRDefault="00576F8C" w:rsidP="00576F8C">
      <w:pPr>
        <w:pStyle w:val="Ttulo2"/>
        <w:rPr>
          <w:sz w:val="28"/>
        </w:rPr>
      </w:pPr>
      <w:r w:rsidRPr="004C136C">
        <w:rPr>
          <w:sz w:val="28"/>
        </w:rPr>
        <w:lastRenderedPageBreak/>
        <w:t>Tráquea</w:t>
      </w:r>
    </w:p>
    <w:p w:rsidR="006378FD" w:rsidRPr="00587A5B" w:rsidRDefault="00921699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587A5B">
        <w:rPr>
          <w:sz w:val="22"/>
        </w:rPr>
        <w:t xml:space="preserve">Desde la </w:t>
      </w:r>
      <w:r w:rsidRPr="00587A5B">
        <w:rPr>
          <w:b/>
          <w:sz w:val="22"/>
        </w:rPr>
        <w:t>laringe (C6)</w:t>
      </w:r>
      <w:r w:rsidRPr="00587A5B">
        <w:rPr>
          <w:sz w:val="22"/>
        </w:rPr>
        <w:t xml:space="preserve"> hasta la altura del </w:t>
      </w:r>
      <w:r w:rsidRPr="00587A5B">
        <w:rPr>
          <w:b/>
          <w:sz w:val="22"/>
        </w:rPr>
        <w:t>ángulo del esternón (T4-5),</w:t>
      </w:r>
      <w:r w:rsidRPr="00587A5B">
        <w:rPr>
          <w:sz w:val="22"/>
        </w:rPr>
        <w:t xml:space="preserve"> donde se divide en los </w:t>
      </w:r>
      <w:r w:rsidRPr="00587A5B">
        <w:rPr>
          <w:b/>
          <w:sz w:val="22"/>
        </w:rPr>
        <w:t>bronquios</w:t>
      </w:r>
      <w:r w:rsidRPr="00587A5B">
        <w:rPr>
          <w:sz w:val="22"/>
        </w:rPr>
        <w:t xml:space="preserve"> izquierdo y derecho.</w:t>
      </w:r>
    </w:p>
    <w:p w:rsidR="00921699" w:rsidRPr="00587A5B" w:rsidRDefault="00921699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587A5B">
        <w:rPr>
          <w:sz w:val="22"/>
        </w:rPr>
        <w:t>Transporta aire hacia y desde los pulmones</w:t>
      </w:r>
    </w:p>
    <w:p w:rsidR="00921699" w:rsidRPr="00587A5B" w:rsidRDefault="00921699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587A5B">
        <w:rPr>
          <w:sz w:val="22"/>
        </w:rPr>
        <w:t xml:space="preserve">Su epitelio propulsa </w:t>
      </w:r>
      <w:r w:rsidRPr="00587A5B">
        <w:rPr>
          <w:b/>
          <w:sz w:val="22"/>
        </w:rPr>
        <w:t>moco c</w:t>
      </w:r>
      <w:r w:rsidRPr="00587A5B">
        <w:rPr>
          <w:sz w:val="22"/>
        </w:rPr>
        <w:t xml:space="preserve">argado de desechos hacia la </w:t>
      </w:r>
      <w:r w:rsidRPr="00587A5B">
        <w:rPr>
          <w:b/>
          <w:sz w:val="22"/>
        </w:rPr>
        <w:t>faringe</w:t>
      </w:r>
      <w:r w:rsidRPr="00587A5B">
        <w:rPr>
          <w:sz w:val="22"/>
        </w:rPr>
        <w:t>.</w:t>
      </w:r>
    </w:p>
    <w:p w:rsidR="00921699" w:rsidRDefault="00921699" w:rsidP="00587A5B">
      <w:pPr>
        <w:rPr>
          <w:sz w:val="22"/>
        </w:rPr>
      </w:pPr>
    </w:p>
    <w:p w:rsidR="00921699" w:rsidRPr="00587A5B" w:rsidRDefault="00C40918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37F3D348" wp14:editId="1FFD350B">
            <wp:simplePos x="0" y="0"/>
            <wp:positionH relativeFrom="column">
              <wp:posOffset>4047490</wp:posOffset>
            </wp:positionH>
            <wp:positionV relativeFrom="paragraph">
              <wp:posOffset>80010</wp:posOffset>
            </wp:positionV>
            <wp:extent cx="3190875" cy="3362325"/>
            <wp:effectExtent l="0" t="0" r="9525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89" t="16071" r="36672" b="17154"/>
                    <a:stretch/>
                  </pic:blipFill>
                  <pic:spPr bwMode="auto">
                    <a:xfrm>
                      <a:off x="0" y="0"/>
                      <a:ext cx="3190875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699" w:rsidRPr="00587A5B">
        <w:rPr>
          <w:sz w:val="22"/>
        </w:rPr>
        <w:t xml:space="preserve">Es un </w:t>
      </w:r>
      <w:r w:rsidR="00921699" w:rsidRPr="00587A5B">
        <w:rPr>
          <w:b/>
          <w:sz w:val="22"/>
        </w:rPr>
        <w:t>tubo fibrocartilaginoso</w:t>
      </w:r>
    </w:p>
    <w:p w:rsidR="00921699" w:rsidRPr="00587A5B" w:rsidRDefault="00921699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587A5B">
        <w:rPr>
          <w:sz w:val="22"/>
        </w:rPr>
        <w:t xml:space="preserve">Sostenido por </w:t>
      </w:r>
      <w:r w:rsidRPr="00587A5B">
        <w:rPr>
          <w:b/>
          <w:sz w:val="22"/>
        </w:rPr>
        <w:t>cartílagos traqueales incompletos (anillos</w:t>
      </w:r>
      <w:r w:rsidRPr="00587A5B">
        <w:rPr>
          <w:sz w:val="22"/>
        </w:rPr>
        <w:t>) posteriormente donde conecta con el esófago; lo mantienen permeable.</w:t>
      </w:r>
    </w:p>
    <w:p w:rsidR="00921699" w:rsidRPr="00587A5B" w:rsidRDefault="00921699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587A5B">
        <w:rPr>
          <w:b/>
          <w:sz w:val="22"/>
        </w:rPr>
        <w:t>Las aberturas posteriores</w:t>
      </w:r>
      <w:r w:rsidRPr="00587A5B">
        <w:rPr>
          <w:sz w:val="22"/>
        </w:rPr>
        <w:t xml:space="preserve"> de los </w:t>
      </w:r>
      <w:r w:rsidRPr="00587A5B">
        <w:rPr>
          <w:b/>
          <w:sz w:val="22"/>
        </w:rPr>
        <w:t>anillos traqueales</w:t>
      </w:r>
      <w:r w:rsidRPr="00587A5B">
        <w:rPr>
          <w:sz w:val="22"/>
        </w:rPr>
        <w:t xml:space="preserve"> están cubiertas por </w:t>
      </w:r>
      <w:r w:rsidRPr="00587A5B">
        <w:rPr>
          <w:b/>
          <w:sz w:val="22"/>
        </w:rPr>
        <w:t>músculo traqueal involuntario</w:t>
      </w:r>
      <w:r w:rsidRPr="00587A5B">
        <w:rPr>
          <w:sz w:val="22"/>
        </w:rPr>
        <w:t xml:space="preserve"> que conecta los extremos de los anillos.</w:t>
      </w:r>
    </w:p>
    <w:p w:rsidR="00921699" w:rsidRPr="00587A5B" w:rsidRDefault="00921699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587A5B">
        <w:rPr>
          <w:b/>
          <w:sz w:val="22"/>
        </w:rPr>
        <w:t>La pared posterior es plana</w:t>
      </w:r>
      <w:r w:rsidRPr="00587A5B">
        <w:rPr>
          <w:sz w:val="22"/>
        </w:rPr>
        <w:t>.</w:t>
      </w:r>
    </w:p>
    <w:p w:rsidR="00921699" w:rsidRDefault="00921699" w:rsidP="00587A5B">
      <w:pPr>
        <w:rPr>
          <w:sz w:val="22"/>
        </w:rPr>
      </w:pPr>
    </w:p>
    <w:p w:rsidR="00921699" w:rsidRPr="00587A5B" w:rsidRDefault="00921699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587A5B">
        <w:rPr>
          <w:sz w:val="22"/>
        </w:rPr>
        <w:t xml:space="preserve">En </w:t>
      </w:r>
      <w:r w:rsidRPr="00587A5B">
        <w:rPr>
          <w:b/>
          <w:sz w:val="22"/>
        </w:rPr>
        <w:t>adultos</w:t>
      </w:r>
      <w:r w:rsidRPr="00587A5B">
        <w:rPr>
          <w:sz w:val="22"/>
        </w:rPr>
        <w:t xml:space="preserve"> tiene un </w:t>
      </w:r>
      <w:r w:rsidRPr="00587A5B">
        <w:rPr>
          <w:b/>
          <w:sz w:val="22"/>
        </w:rPr>
        <w:t>diámetro de 2.5cm</w:t>
      </w:r>
    </w:p>
    <w:p w:rsidR="00921699" w:rsidRPr="00587A5B" w:rsidRDefault="00921699" w:rsidP="00973BEB">
      <w:pPr>
        <w:pStyle w:val="Prrafodelista"/>
        <w:numPr>
          <w:ilvl w:val="0"/>
          <w:numId w:val="37"/>
        </w:numPr>
        <w:ind w:left="360"/>
        <w:rPr>
          <w:b/>
          <w:sz w:val="22"/>
        </w:rPr>
      </w:pPr>
      <w:r w:rsidRPr="00587A5B">
        <w:rPr>
          <w:sz w:val="22"/>
        </w:rPr>
        <w:t xml:space="preserve">En </w:t>
      </w:r>
      <w:r w:rsidRPr="00587A5B">
        <w:rPr>
          <w:b/>
          <w:sz w:val="22"/>
        </w:rPr>
        <w:t>lactantes</w:t>
      </w:r>
      <w:r w:rsidRPr="00587A5B">
        <w:rPr>
          <w:sz w:val="22"/>
        </w:rPr>
        <w:t xml:space="preserve"> tiene el </w:t>
      </w:r>
      <w:r w:rsidRPr="00587A5B">
        <w:rPr>
          <w:b/>
          <w:sz w:val="22"/>
        </w:rPr>
        <w:t>diámetro de un lápiz.</w:t>
      </w:r>
    </w:p>
    <w:p w:rsidR="00921699" w:rsidRDefault="00921699" w:rsidP="00587A5B">
      <w:pPr>
        <w:rPr>
          <w:sz w:val="22"/>
        </w:rPr>
      </w:pPr>
    </w:p>
    <w:p w:rsidR="00921699" w:rsidRPr="00587A5B" w:rsidRDefault="00587A5B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587A5B">
        <w:rPr>
          <w:sz w:val="22"/>
        </w:rPr>
        <w:t xml:space="preserve">Laterales a la tráquea están las </w:t>
      </w:r>
      <w:r w:rsidRPr="00587A5B">
        <w:rPr>
          <w:b/>
          <w:sz w:val="22"/>
        </w:rPr>
        <w:t xml:space="preserve">ACC </w:t>
      </w:r>
      <w:r w:rsidRPr="00587A5B">
        <w:rPr>
          <w:sz w:val="22"/>
        </w:rPr>
        <w:t xml:space="preserve">y los </w:t>
      </w:r>
      <w:r w:rsidRPr="00587A5B">
        <w:rPr>
          <w:b/>
          <w:sz w:val="22"/>
        </w:rPr>
        <w:t>lóbulos de la glándula tiroides</w:t>
      </w:r>
      <w:r w:rsidRPr="00587A5B">
        <w:rPr>
          <w:sz w:val="22"/>
        </w:rPr>
        <w:t>.</w:t>
      </w:r>
    </w:p>
    <w:p w:rsidR="00587A5B" w:rsidRPr="00587A5B" w:rsidRDefault="00587A5B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587A5B">
        <w:rPr>
          <w:b/>
          <w:sz w:val="22"/>
        </w:rPr>
        <w:t>Inferiores al istmo</w:t>
      </w:r>
      <w:r w:rsidRPr="00587A5B">
        <w:rPr>
          <w:sz w:val="22"/>
        </w:rPr>
        <w:t xml:space="preserve"> de la tiroides está el </w:t>
      </w:r>
      <w:r w:rsidRPr="00587A5B">
        <w:rPr>
          <w:b/>
          <w:sz w:val="22"/>
        </w:rPr>
        <w:t>arco venoso yugular</w:t>
      </w:r>
      <w:r w:rsidRPr="00587A5B">
        <w:rPr>
          <w:sz w:val="22"/>
        </w:rPr>
        <w:t xml:space="preserve"> y las </w:t>
      </w:r>
      <w:r w:rsidRPr="00587A5B">
        <w:rPr>
          <w:b/>
          <w:sz w:val="22"/>
        </w:rPr>
        <w:t>venas tiroideas inferiores</w:t>
      </w:r>
      <w:r w:rsidRPr="00587A5B">
        <w:rPr>
          <w:sz w:val="22"/>
        </w:rPr>
        <w:t>.</w:t>
      </w:r>
    </w:p>
    <w:p w:rsidR="00587A5B" w:rsidRPr="00587A5B" w:rsidRDefault="00587A5B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587A5B">
        <w:rPr>
          <w:b/>
          <w:sz w:val="22"/>
        </w:rPr>
        <w:t>El tronco braquiocefálico</w:t>
      </w:r>
      <w:r w:rsidRPr="00587A5B">
        <w:rPr>
          <w:sz w:val="22"/>
        </w:rPr>
        <w:t xml:space="preserve"> se relaciona con el lado derecho de la tráquea en la raíz del cuello.</w:t>
      </w:r>
    </w:p>
    <w:p w:rsidR="00587A5B" w:rsidRPr="00587A5B" w:rsidRDefault="00587A5B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587A5B">
        <w:rPr>
          <w:b/>
          <w:sz w:val="22"/>
        </w:rPr>
        <w:t>La desviación</w:t>
      </w:r>
      <w:r w:rsidRPr="00587A5B">
        <w:rPr>
          <w:sz w:val="22"/>
        </w:rPr>
        <w:t xml:space="preserve"> de la </w:t>
      </w:r>
      <w:r w:rsidRPr="00587A5B">
        <w:rPr>
          <w:b/>
          <w:sz w:val="22"/>
        </w:rPr>
        <w:t>tráquea</w:t>
      </w:r>
      <w:r w:rsidRPr="00587A5B">
        <w:rPr>
          <w:sz w:val="22"/>
        </w:rPr>
        <w:t xml:space="preserve"> de la línea </w:t>
      </w:r>
      <w:r w:rsidRPr="00587A5B">
        <w:rPr>
          <w:b/>
          <w:sz w:val="22"/>
        </w:rPr>
        <w:t>media</w:t>
      </w:r>
      <w:r w:rsidRPr="00587A5B">
        <w:rPr>
          <w:sz w:val="22"/>
        </w:rPr>
        <w:t xml:space="preserve"> es </w:t>
      </w:r>
      <w:r w:rsidRPr="00587A5B">
        <w:rPr>
          <w:b/>
          <w:sz w:val="22"/>
        </w:rPr>
        <w:t>patológica</w:t>
      </w:r>
      <w:r w:rsidRPr="00587A5B">
        <w:rPr>
          <w:sz w:val="22"/>
        </w:rPr>
        <w:t>.</w:t>
      </w:r>
    </w:p>
    <w:p w:rsidR="00587A5B" w:rsidRPr="00587A5B" w:rsidRDefault="00587A5B" w:rsidP="00973BEB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587A5B">
        <w:rPr>
          <w:b/>
          <w:sz w:val="22"/>
        </w:rPr>
        <w:t>Un trauma de tráquea afecta al esófago</w:t>
      </w:r>
      <w:r w:rsidRPr="00587A5B">
        <w:rPr>
          <w:sz w:val="22"/>
        </w:rPr>
        <w:t xml:space="preserve">. </w:t>
      </w:r>
    </w:p>
    <w:p w:rsidR="006378FD" w:rsidRDefault="00C40918" w:rsidP="008F2759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2576" behindDoc="0" locked="0" layoutInCell="1" allowOverlap="1" wp14:anchorId="4677C61E" wp14:editId="7BF852CC">
            <wp:simplePos x="0" y="0"/>
            <wp:positionH relativeFrom="column">
              <wp:posOffset>123190</wp:posOffset>
            </wp:positionH>
            <wp:positionV relativeFrom="paragraph">
              <wp:posOffset>70485</wp:posOffset>
            </wp:positionV>
            <wp:extent cx="5857875" cy="4389120"/>
            <wp:effectExtent l="0" t="0" r="9525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0" t="14940" r="8998" b="9231"/>
                    <a:stretch/>
                  </pic:blipFill>
                  <pic:spPr bwMode="auto">
                    <a:xfrm>
                      <a:off x="0" y="0"/>
                      <a:ext cx="5857875" cy="438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C87882" w:rsidRDefault="00C87882" w:rsidP="008F2759">
      <w:pPr>
        <w:rPr>
          <w:sz w:val="22"/>
        </w:rPr>
      </w:pPr>
    </w:p>
    <w:p w:rsidR="002B3760" w:rsidRPr="002B3760" w:rsidRDefault="002B3760" w:rsidP="002B3760">
      <w:pPr>
        <w:pStyle w:val="Ttulo1"/>
        <w:rPr>
          <w:sz w:val="32"/>
        </w:rPr>
      </w:pPr>
      <w:r w:rsidRPr="002B3760">
        <w:rPr>
          <w:sz w:val="32"/>
        </w:rPr>
        <w:lastRenderedPageBreak/>
        <w:t>Capa Alimentaria</w:t>
      </w:r>
    </w:p>
    <w:p w:rsidR="00C87882" w:rsidRDefault="002B3760" w:rsidP="008F2759">
      <w:pPr>
        <w:rPr>
          <w:sz w:val="22"/>
        </w:rPr>
      </w:pPr>
      <w:r>
        <w:rPr>
          <w:sz w:val="22"/>
        </w:rPr>
        <w:t>Faringe y Esófago</w:t>
      </w:r>
    </w:p>
    <w:p w:rsidR="002B3760" w:rsidRPr="00F5672A" w:rsidRDefault="002B3760" w:rsidP="00F5672A">
      <w:pPr>
        <w:pStyle w:val="Ttulo2"/>
        <w:rPr>
          <w:sz w:val="28"/>
        </w:rPr>
      </w:pPr>
      <w:r w:rsidRPr="00F5672A">
        <w:rPr>
          <w:sz w:val="28"/>
        </w:rPr>
        <w:t>Faringe</w:t>
      </w:r>
    </w:p>
    <w:p w:rsidR="002B3760" w:rsidRPr="00F5672A" w:rsidRDefault="002B3760" w:rsidP="00973BEB">
      <w:pPr>
        <w:pStyle w:val="Prrafodelista"/>
        <w:numPr>
          <w:ilvl w:val="0"/>
          <w:numId w:val="38"/>
        </w:numPr>
        <w:rPr>
          <w:sz w:val="22"/>
        </w:rPr>
      </w:pPr>
      <w:r w:rsidRPr="00F5672A">
        <w:rPr>
          <w:sz w:val="22"/>
        </w:rPr>
        <w:t xml:space="preserve">Porción </w:t>
      </w:r>
      <w:r w:rsidRPr="00F5672A">
        <w:rPr>
          <w:b/>
          <w:sz w:val="22"/>
        </w:rPr>
        <w:t>superior</w:t>
      </w:r>
      <w:r w:rsidRPr="00F5672A">
        <w:rPr>
          <w:sz w:val="22"/>
        </w:rPr>
        <w:t xml:space="preserve"> expandida del </w:t>
      </w:r>
      <w:r w:rsidRPr="00F5672A">
        <w:rPr>
          <w:b/>
          <w:sz w:val="22"/>
        </w:rPr>
        <w:t>sistema digestivo</w:t>
      </w:r>
      <w:r w:rsidRPr="00F5672A">
        <w:rPr>
          <w:sz w:val="22"/>
        </w:rPr>
        <w:t xml:space="preserve">, </w:t>
      </w:r>
      <w:r w:rsidRPr="00F5672A">
        <w:rPr>
          <w:b/>
          <w:sz w:val="22"/>
        </w:rPr>
        <w:t>posterior</w:t>
      </w:r>
      <w:r w:rsidRPr="00F5672A">
        <w:rPr>
          <w:sz w:val="22"/>
        </w:rPr>
        <w:t xml:space="preserve"> a la </w:t>
      </w:r>
      <w:r w:rsidRPr="00F5672A">
        <w:rPr>
          <w:b/>
          <w:sz w:val="22"/>
        </w:rPr>
        <w:t>cavidad nasal y bucal</w:t>
      </w:r>
      <w:r w:rsidRPr="00F5672A">
        <w:rPr>
          <w:sz w:val="22"/>
        </w:rPr>
        <w:t>.</w:t>
      </w:r>
    </w:p>
    <w:p w:rsidR="002B3760" w:rsidRPr="00F5672A" w:rsidRDefault="002B3760" w:rsidP="00973BEB">
      <w:pPr>
        <w:pStyle w:val="Prrafodelista"/>
        <w:numPr>
          <w:ilvl w:val="0"/>
          <w:numId w:val="38"/>
        </w:numPr>
        <w:rPr>
          <w:sz w:val="22"/>
        </w:rPr>
      </w:pPr>
      <w:r w:rsidRPr="00F5672A">
        <w:rPr>
          <w:sz w:val="22"/>
        </w:rPr>
        <w:t xml:space="preserve">Se extiende </w:t>
      </w:r>
      <w:r w:rsidR="00110813" w:rsidRPr="00F5672A">
        <w:rPr>
          <w:sz w:val="22"/>
        </w:rPr>
        <w:t xml:space="preserve">desde la </w:t>
      </w:r>
      <w:r w:rsidR="00110813" w:rsidRPr="00174502">
        <w:rPr>
          <w:b/>
          <w:sz w:val="22"/>
        </w:rPr>
        <w:t>base del cráneo</w:t>
      </w:r>
      <w:r w:rsidR="00110813" w:rsidRPr="00F5672A">
        <w:rPr>
          <w:sz w:val="22"/>
        </w:rPr>
        <w:t xml:space="preserve"> hasta el borde inferior del </w:t>
      </w:r>
      <w:r w:rsidR="00110813" w:rsidRPr="00174502">
        <w:rPr>
          <w:b/>
          <w:sz w:val="22"/>
        </w:rPr>
        <w:t>cartílago cricoides</w:t>
      </w:r>
      <w:r w:rsidR="00F5672A" w:rsidRPr="00F5672A">
        <w:rPr>
          <w:sz w:val="22"/>
        </w:rPr>
        <w:t xml:space="preserve"> </w:t>
      </w:r>
      <w:r w:rsidR="00F5672A" w:rsidRPr="00174502">
        <w:rPr>
          <w:b/>
          <w:sz w:val="22"/>
        </w:rPr>
        <w:t>anteriormente</w:t>
      </w:r>
      <w:r w:rsidR="00F5672A" w:rsidRPr="00F5672A">
        <w:rPr>
          <w:sz w:val="22"/>
        </w:rPr>
        <w:t xml:space="preserve"> y hasta el borde inferior de la </w:t>
      </w:r>
      <w:r w:rsidR="00F5672A" w:rsidRPr="00174502">
        <w:rPr>
          <w:b/>
          <w:sz w:val="22"/>
        </w:rPr>
        <w:t>C6 posteriormente</w:t>
      </w:r>
      <w:r w:rsidR="00F5672A" w:rsidRPr="00F5672A">
        <w:rPr>
          <w:sz w:val="22"/>
        </w:rPr>
        <w:t>.</w:t>
      </w:r>
    </w:p>
    <w:p w:rsidR="00F5672A" w:rsidRPr="00F5672A" w:rsidRDefault="00F5672A" w:rsidP="00973BEB">
      <w:pPr>
        <w:pStyle w:val="Prrafodelista"/>
        <w:numPr>
          <w:ilvl w:val="0"/>
          <w:numId w:val="38"/>
        </w:numPr>
        <w:rPr>
          <w:sz w:val="22"/>
        </w:rPr>
      </w:pPr>
      <w:r w:rsidRPr="00F5672A">
        <w:rPr>
          <w:sz w:val="22"/>
        </w:rPr>
        <w:t>Ancha (</w:t>
      </w:r>
      <w:r w:rsidRPr="00174502">
        <w:rPr>
          <w:b/>
          <w:sz w:val="22"/>
        </w:rPr>
        <w:t>5cm</w:t>
      </w:r>
      <w:r w:rsidRPr="00F5672A">
        <w:rPr>
          <w:sz w:val="22"/>
        </w:rPr>
        <w:t xml:space="preserve">) frente al </w:t>
      </w:r>
      <w:r w:rsidRPr="00174502">
        <w:rPr>
          <w:b/>
          <w:sz w:val="22"/>
        </w:rPr>
        <w:t>hioides</w:t>
      </w:r>
      <w:r w:rsidRPr="00F5672A">
        <w:rPr>
          <w:sz w:val="22"/>
        </w:rPr>
        <w:t xml:space="preserve"> y estrecha (1.</w:t>
      </w:r>
      <w:r w:rsidRPr="00174502">
        <w:rPr>
          <w:b/>
          <w:sz w:val="22"/>
        </w:rPr>
        <w:t>5cm</w:t>
      </w:r>
      <w:r w:rsidRPr="00F5672A">
        <w:rPr>
          <w:sz w:val="22"/>
        </w:rPr>
        <w:t xml:space="preserve">) en el </w:t>
      </w:r>
      <w:r w:rsidRPr="00174502">
        <w:rPr>
          <w:b/>
          <w:sz w:val="22"/>
        </w:rPr>
        <w:t>extremo inferior</w:t>
      </w:r>
      <w:r w:rsidRPr="00F5672A">
        <w:rPr>
          <w:sz w:val="22"/>
        </w:rPr>
        <w:t>-</w:t>
      </w:r>
    </w:p>
    <w:p w:rsidR="00F5672A" w:rsidRPr="00F5672A" w:rsidRDefault="00F5672A" w:rsidP="00973BEB">
      <w:pPr>
        <w:pStyle w:val="Prrafodelista"/>
        <w:numPr>
          <w:ilvl w:val="0"/>
          <w:numId w:val="38"/>
        </w:numPr>
        <w:rPr>
          <w:sz w:val="22"/>
        </w:rPr>
      </w:pPr>
      <w:r w:rsidRPr="00F5672A">
        <w:rPr>
          <w:sz w:val="22"/>
        </w:rPr>
        <w:t xml:space="preserve">Se continúa con el </w:t>
      </w:r>
      <w:r w:rsidRPr="00174502">
        <w:rPr>
          <w:b/>
          <w:sz w:val="22"/>
        </w:rPr>
        <w:t>esófago</w:t>
      </w:r>
      <w:r w:rsidRPr="00F5672A">
        <w:rPr>
          <w:sz w:val="22"/>
        </w:rPr>
        <w:t>.</w:t>
      </w:r>
    </w:p>
    <w:p w:rsidR="00F5672A" w:rsidRPr="00F5672A" w:rsidRDefault="00F5672A" w:rsidP="00973BEB">
      <w:pPr>
        <w:pStyle w:val="Prrafodelista"/>
        <w:numPr>
          <w:ilvl w:val="0"/>
          <w:numId w:val="38"/>
        </w:numPr>
        <w:rPr>
          <w:sz w:val="22"/>
        </w:rPr>
      </w:pPr>
      <w:r w:rsidRPr="00F5672A">
        <w:rPr>
          <w:sz w:val="22"/>
        </w:rPr>
        <w:t xml:space="preserve">La </w:t>
      </w:r>
      <w:r w:rsidRPr="00174502">
        <w:rPr>
          <w:b/>
          <w:sz w:val="22"/>
        </w:rPr>
        <w:t>pared posterior plana</w:t>
      </w:r>
      <w:r w:rsidRPr="00F5672A">
        <w:rPr>
          <w:sz w:val="22"/>
        </w:rPr>
        <w:t xml:space="preserve"> de la faringe está adosada a la </w:t>
      </w:r>
      <w:r w:rsidRPr="00174502">
        <w:rPr>
          <w:b/>
          <w:sz w:val="22"/>
        </w:rPr>
        <w:t>lámina prevertebral</w:t>
      </w:r>
      <w:r w:rsidRPr="00F5672A">
        <w:rPr>
          <w:sz w:val="22"/>
        </w:rPr>
        <w:t xml:space="preserve"> de la FCP.</w:t>
      </w:r>
    </w:p>
    <w:p w:rsidR="00F5672A" w:rsidRDefault="00F5672A" w:rsidP="008F2759">
      <w:pPr>
        <w:rPr>
          <w:sz w:val="22"/>
        </w:rPr>
      </w:pPr>
    </w:p>
    <w:p w:rsidR="00F5672A" w:rsidRPr="00174502" w:rsidRDefault="00F5672A" w:rsidP="00174502">
      <w:pPr>
        <w:pStyle w:val="Ttulo3"/>
        <w:rPr>
          <w:sz w:val="24"/>
        </w:rPr>
      </w:pPr>
      <w:r w:rsidRPr="00174502">
        <w:rPr>
          <w:sz w:val="24"/>
        </w:rPr>
        <w:t>Interior de la Faringe:</w:t>
      </w:r>
    </w:p>
    <w:p w:rsidR="00F5672A" w:rsidRDefault="00F5672A" w:rsidP="008F2759">
      <w:pPr>
        <w:rPr>
          <w:sz w:val="22"/>
        </w:rPr>
      </w:pPr>
      <w:r w:rsidRPr="00174502">
        <w:rPr>
          <w:b/>
          <w:sz w:val="22"/>
        </w:rPr>
        <w:t>Nasofaringe</w:t>
      </w:r>
      <w:r>
        <w:rPr>
          <w:sz w:val="22"/>
        </w:rPr>
        <w:t>: Posterior a la nariz y superior al paladar blando.</w:t>
      </w:r>
    </w:p>
    <w:p w:rsidR="00F5672A" w:rsidRDefault="00174502" w:rsidP="008F2759">
      <w:pPr>
        <w:rPr>
          <w:sz w:val="22"/>
        </w:rPr>
      </w:pPr>
      <w:r w:rsidRPr="00174502">
        <w:rPr>
          <w:b/>
          <w:sz w:val="22"/>
        </w:rPr>
        <w:t>O</w:t>
      </w:r>
      <w:r w:rsidR="00F5672A" w:rsidRPr="00174502">
        <w:rPr>
          <w:b/>
          <w:sz w:val="22"/>
        </w:rPr>
        <w:t>rofaringe</w:t>
      </w:r>
      <w:r w:rsidR="00F5672A">
        <w:rPr>
          <w:sz w:val="22"/>
        </w:rPr>
        <w:t>: Posterior a la boca</w:t>
      </w:r>
    </w:p>
    <w:p w:rsidR="00F5672A" w:rsidRDefault="00174502" w:rsidP="008F2759">
      <w:pPr>
        <w:rPr>
          <w:sz w:val="22"/>
        </w:rPr>
      </w:pPr>
      <w:r w:rsidRPr="00174502">
        <w:rPr>
          <w:b/>
          <w:sz w:val="22"/>
        </w:rPr>
        <w:t>L</w:t>
      </w:r>
      <w:r w:rsidR="00F5672A" w:rsidRPr="00174502">
        <w:rPr>
          <w:b/>
          <w:sz w:val="22"/>
        </w:rPr>
        <w:t>aringofaringe</w:t>
      </w:r>
      <w:r w:rsidR="00F5672A">
        <w:rPr>
          <w:sz w:val="22"/>
        </w:rPr>
        <w:t>: Posterior a la faringe.</w:t>
      </w:r>
    </w:p>
    <w:p w:rsidR="00F5672A" w:rsidRDefault="00F5672A" w:rsidP="008F2759">
      <w:pPr>
        <w:rPr>
          <w:sz w:val="22"/>
        </w:rPr>
      </w:pPr>
    </w:p>
    <w:p w:rsidR="00F5672A" w:rsidRPr="00174502" w:rsidRDefault="00F5672A" w:rsidP="00174502">
      <w:pPr>
        <w:pStyle w:val="Ttulo3"/>
        <w:rPr>
          <w:sz w:val="24"/>
        </w:rPr>
      </w:pPr>
      <w:r w:rsidRPr="00174502">
        <w:rPr>
          <w:sz w:val="24"/>
        </w:rPr>
        <w:t>La Nasofaringe</w:t>
      </w:r>
    </w:p>
    <w:p w:rsidR="00F5672A" w:rsidRPr="005A21FC" w:rsidRDefault="00F5672A" w:rsidP="00973BEB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5A21FC">
        <w:rPr>
          <w:sz w:val="22"/>
        </w:rPr>
        <w:t xml:space="preserve">Función </w:t>
      </w:r>
      <w:r w:rsidRPr="005A21FC">
        <w:rPr>
          <w:b/>
          <w:sz w:val="22"/>
        </w:rPr>
        <w:t>respiratoria</w:t>
      </w:r>
      <w:r w:rsidRPr="005A21FC">
        <w:rPr>
          <w:sz w:val="22"/>
        </w:rPr>
        <w:t>.</w:t>
      </w:r>
    </w:p>
    <w:p w:rsidR="00F5672A" w:rsidRPr="005A21FC" w:rsidRDefault="00F5672A" w:rsidP="00973BEB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5A21FC">
        <w:rPr>
          <w:b/>
          <w:sz w:val="22"/>
        </w:rPr>
        <w:t>Extensión</w:t>
      </w:r>
      <w:r w:rsidRPr="005A21FC">
        <w:rPr>
          <w:sz w:val="22"/>
        </w:rPr>
        <w:t xml:space="preserve"> posterior de las </w:t>
      </w:r>
      <w:r w:rsidRPr="005A21FC">
        <w:rPr>
          <w:b/>
          <w:sz w:val="22"/>
        </w:rPr>
        <w:t>cavidades nasales</w:t>
      </w:r>
      <w:r w:rsidR="005A21FC" w:rsidRPr="005A21FC">
        <w:rPr>
          <w:b/>
          <w:sz w:val="22"/>
        </w:rPr>
        <w:t xml:space="preserve"> </w:t>
      </w:r>
      <w:r w:rsidRPr="005A21FC">
        <w:rPr>
          <w:sz w:val="22"/>
        </w:rPr>
        <w:t xml:space="preserve">a través de las dos </w:t>
      </w:r>
      <w:r w:rsidRPr="005A21FC">
        <w:rPr>
          <w:b/>
          <w:sz w:val="22"/>
        </w:rPr>
        <w:t>coanas</w:t>
      </w:r>
      <w:r w:rsidRPr="005A21FC">
        <w:rPr>
          <w:sz w:val="22"/>
        </w:rPr>
        <w:t>.</w:t>
      </w:r>
    </w:p>
    <w:p w:rsidR="00F5672A" w:rsidRPr="005A21FC" w:rsidRDefault="00F5672A" w:rsidP="00973BEB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5A21FC">
        <w:rPr>
          <w:b/>
          <w:sz w:val="22"/>
        </w:rPr>
        <w:t>El techo y la pared posterior</w:t>
      </w:r>
      <w:r w:rsidRPr="005A21FC">
        <w:rPr>
          <w:sz w:val="22"/>
        </w:rPr>
        <w:t xml:space="preserve"> forman una superficie continua inferior al </w:t>
      </w:r>
      <w:r w:rsidRPr="005A21FC">
        <w:rPr>
          <w:b/>
          <w:sz w:val="22"/>
        </w:rPr>
        <w:t>esfenoides</w:t>
      </w:r>
      <w:r w:rsidRPr="005A21FC">
        <w:rPr>
          <w:sz w:val="22"/>
        </w:rPr>
        <w:t xml:space="preserve"> y la porción </w:t>
      </w:r>
      <w:r w:rsidRPr="005A21FC">
        <w:rPr>
          <w:b/>
          <w:sz w:val="22"/>
        </w:rPr>
        <w:t>basilar del occipital</w:t>
      </w:r>
      <w:r w:rsidRPr="005A21FC">
        <w:rPr>
          <w:sz w:val="22"/>
        </w:rPr>
        <w:t>.</w:t>
      </w:r>
    </w:p>
    <w:p w:rsidR="00F5672A" w:rsidRDefault="00F5672A" w:rsidP="005A21FC">
      <w:pPr>
        <w:rPr>
          <w:sz w:val="22"/>
        </w:rPr>
      </w:pPr>
    </w:p>
    <w:p w:rsidR="00F5672A" w:rsidRDefault="00F5672A" w:rsidP="00973BEB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5A21FC">
        <w:rPr>
          <w:b/>
          <w:sz w:val="22"/>
        </w:rPr>
        <w:t>El tejido linfoide</w:t>
      </w:r>
      <w:r w:rsidRPr="005A21FC">
        <w:rPr>
          <w:sz w:val="22"/>
        </w:rPr>
        <w:t xml:space="preserve"> de la faringe forma un </w:t>
      </w:r>
      <w:r w:rsidRPr="005A21FC">
        <w:rPr>
          <w:b/>
          <w:sz w:val="22"/>
        </w:rPr>
        <w:t xml:space="preserve">anillo tonsilar </w:t>
      </w:r>
      <w:r w:rsidRPr="005A21FC">
        <w:rPr>
          <w:sz w:val="22"/>
        </w:rPr>
        <w:t>incompleto alrededor de la porción superior de la faringe.</w:t>
      </w:r>
    </w:p>
    <w:p w:rsidR="005A21FC" w:rsidRDefault="005A21FC" w:rsidP="00973BEB">
      <w:pPr>
        <w:pStyle w:val="Prrafodelista"/>
        <w:numPr>
          <w:ilvl w:val="0"/>
          <w:numId w:val="39"/>
        </w:numPr>
        <w:ind w:left="360"/>
        <w:rPr>
          <w:sz w:val="22"/>
        </w:rPr>
      </w:pPr>
      <w:r>
        <w:rPr>
          <w:b/>
          <w:sz w:val="22"/>
        </w:rPr>
        <w:t xml:space="preserve">La Tonsila faríngea </w:t>
      </w:r>
      <w:r>
        <w:rPr>
          <w:sz w:val="22"/>
        </w:rPr>
        <w:t>(adenoides cuándo aumenta de tamaño) se encuentra en la mucosa del techo y la pared posterior de la nasofaringe.</w:t>
      </w:r>
    </w:p>
    <w:p w:rsidR="008E2BF9" w:rsidRDefault="005A21FC" w:rsidP="00973BEB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8E2BF9">
        <w:rPr>
          <w:b/>
          <w:sz w:val="22"/>
        </w:rPr>
        <w:t xml:space="preserve">Pliegue Salpingofaríngeo </w:t>
      </w:r>
      <w:r w:rsidRPr="008E2BF9">
        <w:rPr>
          <w:sz w:val="22"/>
        </w:rPr>
        <w:t xml:space="preserve">pliegue vertical de mucosa que se extiende inferiormente desde el extremo medial de la trompa auditiva y </w:t>
      </w:r>
      <w:r w:rsidRPr="008E2BF9">
        <w:rPr>
          <w:b/>
          <w:sz w:val="22"/>
        </w:rPr>
        <w:t>cubre el músculo salpingofaríngeo</w:t>
      </w:r>
      <w:r w:rsidRPr="008E2BF9">
        <w:rPr>
          <w:sz w:val="22"/>
        </w:rPr>
        <w:t>, que abre el orificio faríngeo de la trompa auditiva durante la deglución.</w:t>
      </w:r>
      <w:r w:rsidR="008E2BF9" w:rsidRPr="008E2BF9">
        <w:rPr>
          <w:sz w:val="22"/>
        </w:rPr>
        <w:t xml:space="preserve"> </w:t>
      </w:r>
    </w:p>
    <w:p w:rsidR="00C87882" w:rsidRPr="00CC1208" w:rsidRDefault="008E2BF9" w:rsidP="00973BEB">
      <w:pPr>
        <w:pStyle w:val="Prrafodelista"/>
        <w:numPr>
          <w:ilvl w:val="0"/>
          <w:numId w:val="39"/>
        </w:numPr>
        <w:ind w:left="360"/>
        <w:rPr>
          <w:b/>
          <w:sz w:val="22"/>
        </w:rPr>
      </w:pPr>
      <w:r>
        <w:rPr>
          <w:b/>
          <w:sz w:val="22"/>
        </w:rPr>
        <w:t xml:space="preserve">La </w:t>
      </w:r>
      <w:r w:rsidR="008C3AB3">
        <w:rPr>
          <w:b/>
          <w:sz w:val="22"/>
        </w:rPr>
        <w:t>Tonsila T</w:t>
      </w:r>
      <w:r w:rsidRPr="008E2BF9">
        <w:rPr>
          <w:b/>
          <w:sz w:val="22"/>
        </w:rPr>
        <w:t>ubárica</w:t>
      </w:r>
      <w:r>
        <w:rPr>
          <w:sz w:val="22"/>
        </w:rPr>
        <w:t xml:space="preserve">: tejido linfoide en la submucosa de la faringe cerca de la entrada faríngea u orificio de la trompa auditiva. </w:t>
      </w:r>
      <w:r w:rsidR="008C3AB3">
        <w:rPr>
          <w:sz w:val="22"/>
        </w:rPr>
        <w:t xml:space="preserve">Posterior al </w:t>
      </w:r>
      <w:r w:rsidR="008C3AB3">
        <w:rPr>
          <w:b/>
          <w:sz w:val="22"/>
        </w:rPr>
        <w:t xml:space="preserve">rodete tubárico </w:t>
      </w:r>
      <w:r w:rsidR="008C3AB3">
        <w:rPr>
          <w:sz w:val="22"/>
        </w:rPr>
        <w:t xml:space="preserve">y al pliegue salpingofaríngeo </w:t>
      </w:r>
    </w:p>
    <w:p w:rsidR="00CC1208" w:rsidRPr="008E2BF9" w:rsidRDefault="00CC1208" w:rsidP="00973BEB">
      <w:pPr>
        <w:pStyle w:val="Prrafodelista"/>
        <w:numPr>
          <w:ilvl w:val="0"/>
          <w:numId w:val="39"/>
        </w:numPr>
        <w:ind w:left="360"/>
        <w:rPr>
          <w:b/>
          <w:sz w:val="22"/>
        </w:rPr>
      </w:pPr>
      <w:r>
        <w:rPr>
          <w:b/>
          <w:sz w:val="22"/>
        </w:rPr>
        <w:t xml:space="preserve">El receso faríngeo </w:t>
      </w:r>
      <w:r>
        <w:rPr>
          <w:sz w:val="22"/>
        </w:rPr>
        <w:t xml:space="preserve">proyección lateral y posterior de la </w:t>
      </w:r>
      <w:proofErr w:type="spellStart"/>
      <w:r>
        <w:rPr>
          <w:sz w:val="22"/>
        </w:rPr>
        <w:t>farínge</w:t>
      </w:r>
      <w:proofErr w:type="spellEnd"/>
      <w:r>
        <w:rPr>
          <w:sz w:val="22"/>
        </w:rPr>
        <w:t xml:space="preserve"> en forma de hendidura.</w:t>
      </w:r>
    </w:p>
    <w:p w:rsidR="00C87882" w:rsidRDefault="00C87882" w:rsidP="008F2759">
      <w:pPr>
        <w:rPr>
          <w:sz w:val="22"/>
        </w:rPr>
      </w:pPr>
    </w:p>
    <w:p w:rsidR="00C87882" w:rsidRPr="00F17782" w:rsidRDefault="00CC1208" w:rsidP="00F17782">
      <w:pPr>
        <w:pStyle w:val="Ttulo3"/>
        <w:rPr>
          <w:sz w:val="24"/>
        </w:rPr>
      </w:pPr>
      <w:r w:rsidRPr="00F17782">
        <w:rPr>
          <w:sz w:val="24"/>
        </w:rPr>
        <w:t xml:space="preserve">La Orofaringe </w:t>
      </w:r>
    </w:p>
    <w:p w:rsidR="00CC1208" w:rsidRPr="00DF38D2" w:rsidRDefault="00CC1208" w:rsidP="00973BEB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DF38D2">
        <w:rPr>
          <w:sz w:val="22"/>
        </w:rPr>
        <w:t xml:space="preserve">Función </w:t>
      </w:r>
      <w:r w:rsidRPr="00DF38D2">
        <w:rPr>
          <w:b/>
          <w:sz w:val="22"/>
        </w:rPr>
        <w:t>digestiva</w:t>
      </w:r>
    </w:p>
    <w:p w:rsidR="002A0158" w:rsidRPr="00DF38D2" w:rsidRDefault="002A0158" w:rsidP="00973BEB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DF38D2">
        <w:rPr>
          <w:sz w:val="22"/>
        </w:rPr>
        <w:t xml:space="preserve">Limitada </w:t>
      </w:r>
    </w:p>
    <w:p w:rsidR="002A0158" w:rsidRPr="00DF38D2" w:rsidRDefault="002A0158" w:rsidP="00973BEB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DF38D2">
        <w:rPr>
          <w:b/>
          <w:sz w:val="22"/>
        </w:rPr>
        <w:t>Superiormente</w:t>
      </w:r>
      <w:r w:rsidRPr="00DF38D2">
        <w:rPr>
          <w:sz w:val="22"/>
        </w:rPr>
        <w:t xml:space="preserve"> por el paladar blando </w:t>
      </w:r>
    </w:p>
    <w:p w:rsidR="002A0158" w:rsidRPr="00DF38D2" w:rsidRDefault="002A0158" w:rsidP="00973BEB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DF38D2">
        <w:rPr>
          <w:b/>
          <w:sz w:val="22"/>
        </w:rPr>
        <w:t>Inferiormente</w:t>
      </w:r>
      <w:r w:rsidRPr="00DF38D2">
        <w:rPr>
          <w:sz w:val="22"/>
        </w:rPr>
        <w:t xml:space="preserve"> por la base de la lengua </w:t>
      </w:r>
    </w:p>
    <w:p w:rsidR="00CC1208" w:rsidRPr="00DF38D2" w:rsidRDefault="002A0158" w:rsidP="00973BEB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DF38D2">
        <w:rPr>
          <w:b/>
          <w:sz w:val="22"/>
        </w:rPr>
        <w:t>Lateralmente</w:t>
      </w:r>
      <w:r w:rsidRPr="00DF38D2">
        <w:rPr>
          <w:sz w:val="22"/>
        </w:rPr>
        <w:t xml:space="preserve"> por los arcos palatogloso y palatofaríngeo. </w:t>
      </w:r>
    </w:p>
    <w:p w:rsidR="00C87882" w:rsidRPr="00DF38D2" w:rsidRDefault="002A0158" w:rsidP="00973BEB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DF38D2">
        <w:rPr>
          <w:b/>
          <w:sz w:val="22"/>
        </w:rPr>
        <w:t>Se extiende</w:t>
      </w:r>
      <w:r w:rsidRPr="00DF38D2">
        <w:rPr>
          <w:sz w:val="22"/>
        </w:rPr>
        <w:t xml:space="preserve"> desde el </w:t>
      </w:r>
      <w:r w:rsidRPr="00DF38D2">
        <w:rPr>
          <w:b/>
          <w:sz w:val="22"/>
        </w:rPr>
        <w:t>paladar blando</w:t>
      </w:r>
      <w:r w:rsidRPr="00DF38D2">
        <w:rPr>
          <w:sz w:val="22"/>
        </w:rPr>
        <w:t xml:space="preserve"> hasta el borde superior de la </w:t>
      </w:r>
      <w:r w:rsidRPr="00DF38D2">
        <w:rPr>
          <w:b/>
          <w:sz w:val="22"/>
        </w:rPr>
        <w:t>epiglotis</w:t>
      </w:r>
      <w:r w:rsidRPr="00DF38D2">
        <w:rPr>
          <w:sz w:val="22"/>
        </w:rPr>
        <w:t>.</w:t>
      </w:r>
    </w:p>
    <w:p w:rsidR="002A0158" w:rsidRDefault="002A0158" w:rsidP="00DF38D2">
      <w:pPr>
        <w:rPr>
          <w:sz w:val="22"/>
        </w:rPr>
      </w:pPr>
    </w:p>
    <w:p w:rsidR="002A0158" w:rsidRPr="00DF38D2" w:rsidRDefault="002A0158" w:rsidP="00973BEB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DF38D2">
        <w:rPr>
          <w:b/>
          <w:sz w:val="22"/>
        </w:rPr>
        <w:t>Bolo Blando</w:t>
      </w:r>
      <w:r w:rsidRPr="00DF38D2">
        <w:rPr>
          <w:sz w:val="22"/>
        </w:rPr>
        <w:t>: Alimento sólido masticado y mezclado con saliva.</w:t>
      </w:r>
    </w:p>
    <w:p w:rsidR="002A0158" w:rsidRPr="00DF38D2" w:rsidRDefault="002A0158" w:rsidP="00973BEB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DF38D2">
        <w:rPr>
          <w:b/>
          <w:sz w:val="22"/>
        </w:rPr>
        <w:t>La deglución</w:t>
      </w:r>
      <w:r w:rsidRPr="00DF38D2">
        <w:rPr>
          <w:sz w:val="22"/>
        </w:rPr>
        <w:t xml:space="preserve">: Proceso que transfiere un bolo alimenticio desde la boca hasta el estómago a través de la faringe y esófago. La deglución tiene 3 fases </w:t>
      </w:r>
    </w:p>
    <w:p w:rsidR="006378FD" w:rsidRPr="00DF38D2" w:rsidRDefault="002A0158" w:rsidP="00973BEB">
      <w:pPr>
        <w:pStyle w:val="Prrafodelista"/>
        <w:numPr>
          <w:ilvl w:val="0"/>
          <w:numId w:val="41"/>
        </w:numPr>
        <w:rPr>
          <w:sz w:val="22"/>
        </w:rPr>
      </w:pPr>
      <w:r w:rsidRPr="00DF38D2">
        <w:rPr>
          <w:b/>
          <w:sz w:val="22"/>
        </w:rPr>
        <w:t>Fase I</w:t>
      </w:r>
      <w:r w:rsidRPr="00DF38D2">
        <w:rPr>
          <w:sz w:val="22"/>
        </w:rPr>
        <w:t>: (</w:t>
      </w:r>
      <w:r w:rsidRPr="00DF38D2">
        <w:rPr>
          <w:b/>
          <w:sz w:val="22"/>
        </w:rPr>
        <w:t>Voluntaria</w:t>
      </w:r>
      <w:r w:rsidRPr="00DF38D2">
        <w:rPr>
          <w:sz w:val="22"/>
        </w:rPr>
        <w:t xml:space="preserve">) el </w:t>
      </w:r>
      <w:r w:rsidRPr="00DF38D2">
        <w:rPr>
          <w:b/>
          <w:sz w:val="22"/>
        </w:rPr>
        <w:t>bolo</w:t>
      </w:r>
      <w:r w:rsidRPr="00DF38D2">
        <w:rPr>
          <w:sz w:val="22"/>
        </w:rPr>
        <w:t xml:space="preserve"> es comprimido contra el paladar e impulsado de la </w:t>
      </w:r>
      <w:r w:rsidRPr="00DF38D2">
        <w:rPr>
          <w:b/>
          <w:sz w:val="22"/>
        </w:rPr>
        <w:t>boca</w:t>
      </w:r>
      <w:r w:rsidRPr="00DF38D2">
        <w:rPr>
          <w:sz w:val="22"/>
        </w:rPr>
        <w:t xml:space="preserve"> hacia la </w:t>
      </w:r>
      <w:r w:rsidRPr="00DF38D2">
        <w:rPr>
          <w:b/>
          <w:sz w:val="22"/>
        </w:rPr>
        <w:t>orofaringe</w:t>
      </w:r>
      <w:r w:rsidRPr="00DF38D2">
        <w:rPr>
          <w:sz w:val="22"/>
        </w:rPr>
        <w:t xml:space="preserve"> por </w:t>
      </w:r>
      <w:r w:rsidRPr="00DF38D2">
        <w:rPr>
          <w:b/>
          <w:sz w:val="22"/>
        </w:rPr>
        <w:t>movimientos</w:t>
      </w:r>
      <w:r w:rsidRPr="00DF38D2">
        <w:rPr>
          <w:sz w:val="22"/>
        </w:rPr>
        <w:t xml:space="preserve"> de los </w:t>
      </w:r>
      <w:r w:rsidRPr="00DF38D2">
        <w:rPr>
          <w:b/>
          <w:sz w:val="22"/>
        </w:rPr>
        <w:t>músculos</w:t>
      </w:r>
      <w:r w:rsidRPr="00DF38D2">
        <w:rPr>
          <w:sz w:val="22"/>
        </w:rPr>
        <w:t xml:space="preserve"> de la </w:t>
      </w:r>
      <w:r w:rsidRPr="00DF38D2">
        <w:rPr>
          <w:b/>
          <w:sz w:val="22"/>
        </w:rPr>
        <w:t>lengua y paladar blando</w:t>
      </w:r>
      <w:r w:rsidRPr="00DF38D2">
        <w:rPr>
          <w:sz w:val="22"/>
        </w:rPr>
        <w:t>.</w:t>
      </w:r>
    </w:p>
    <w:p w:rsidR="00DF38D2" w:rsidRDefault="002A0158" w:rsidP="00973BEB">
      <w:pPr>
        <w:pStyle w:val="Prrafodelista"/>
        <w:numPr>
          <w:ilvl w:val="0"/>
          <w:numId w:val="41"/>
        </w:numPr>
        <w:rPr>
          <w:sz w:val="22"/>
        </w:rPr>
      </w:pPr>
      <w:r w:rsidRPr="00DF38D2">
        <w:rPr>
          <w:b/>
          <w:sz w:val="22"/>
        </w:rPr>
        <w:t>Fase II</w:t>
      </w:r>
      <w:r w:rsidRPr="00DF38D2">
        <w:rPr>
          <w:sz w:val="22"/>
        </w:rPr>
        <w:t>: (</w:t>
      </w:r>
      <w:r w:rsidRPr="00DF38D2">
        <w:rPr>
          <w:b/>
          <w:sz w:val="22"/>
        </w:rPr>
        <w:t>Involuntaria</w:t>
      </w:r>
      <w:r w:rsidRPr="00DF38D2">
        <w:rPr>
          <w:sz w:val="22"/>
        </w:rPr>
        <w:t xml:space="preserve">) </w:t>
      </w:r>
      <w:r w:rsidR="00DF38D2" w:rsidRPr="00DF38D2">
        <w:rPr>
          <w:b/>
          <w:sz w:val="22"/>
        </w:rPr>
        <w:t>paladar blando</w:t>
      </w:r>
      <w:r w:rsidR="00DF38D2" w:rsidRPr="00DF38D2">
        <w:rPr>
          <w:sz w:val="22"/>
        </w:rPr>
        <w:t xml:space="preserve"> se eleva y </w:t>
      </w:r>
      <w:r w:rsidR="00DF38D2" w:rsidRPr="00DF38D2">
        <w:rPr>
          <w:b/>
          <w:sz w:val="22"/>
        </w:rPr>
        <w:t>sella</w:t>
      </w:r>
      <w:r w:rsidR="00DF38D2" w:rsidRPr="00DF38D2">
        <w:rPr>
          <w:sz w:val="22"/>
        </w:rPr>
        <w:t xml:space="preserve"> la </w:t>
      </w:r>
      <w:r w:rsidR="00DF38D2" w:rsidRPr="00DF38D2">
        <w:rPr>
          <w:b/>
          <w:sz w:val="22"/>
        </w:rPr>
        <w:t>nasofaringe</w:t>
      </w:r>
      <w:r w:rsidR="00DF38D2" w:rsidRPr="00DF38D2">
        <w:rPr>
          <w:sz w:val="22"/>
        </w:rPr>
        <w:t xml:space="preserve">. </w:t>
      </w:r>
      <w:r w:rsidR="00DF38D2" w:rsidRPr="00DF38D2">
        <w:rPr>
          <w:b/>
          <w:sz w:val="22"/>
        </w:rPr>
        <w:t>La faringe</w:t>
      </w:r>
      <w:r w:rsidR="00DF38D2" w:rsidRPr="00DF38D2">
        <w:rPr>
          <w:sz w:val="22"/>
        </w:rPr>
        <w:t xml:space="preserve"> se ensancha y se acorta para recibir el bolo a mientras los </w:t>
      </w:r>
      <w:r w:rsidR="00DF38D2" w:rsidRPr="00DF38D2">
        <w:rPr>
          <w:b/>
          <w:sz w:val="22"/>
        </w:rPr>
        <w:t>músculos Suprahioideos y constrictores de la faringe</w:t>
      </w:r>
      <w:r w:rsidR="00DF38D2" w:rsidRPr="00DF38D2">
        <w:rPr>
          <w:sz w:val="22"/>
        </w:rPr>
        <w:t xml:space="preserve"> empujan el bolo hacia el esófago. </w:t>
      </w:r>
    </w:p>
    <w:p w:rsidR="00DF38D2" w:rsidRPr="00DF38D2" w:rsidRDefault="00DF38D2" w:rsidP="00973BEB">
      <w:pPr>
        <w:pStyle w:val="Prrafodelista"/>
        <w:numPr>
          <w:ilvl w:val="0"/>
          <w:numId w:val="41"/>
        </w:numPr>
        <w:rPr>
          <w:sz w:val="22"/>
        </w:rPr>
      </w:pPr>
      <w:r>
        <w:rPr>
          <w:b/>
          <w:sz w:val="22"/>
        </w:rPr>
        <w:t>Fase III (involuntaria)</w:t>
      </w:r>
      <w:r>
        <w:rPr>
          <w:sz w:val="22"/>
        </w:rPr>
        <w:t xml:space="preserve">: Contracción secuencial de los </w:t>
      </w:r>
      <w:r w:rsidRPr="00DF38D2">
        <w:rPr>
          <w:b/>
          <w:sz w:val="22"/>
        </w:rPr>
        <w:t>tres músculos constrictores de la faringe</w:t>
      </w:r>
      <w:r>
        <w:rPr>
          <w:sz w:val="22"/>
        </w:rPr>
        <w:t xml:space="preserve"> empuja el bolo hasta el esófago. </w:t>
      </w:r>
    </w:p>
    <w:p w:rsidR="006378FD" w:rsidRPr="00523A92" w:rsidRDefault="00523A92" w:rsidP="00973BEB">
      <w:pPr>
        <w:pStyle w:val="Prrafodelista"/>
        <w:numPr>
          <w:ilvl w:val="0"/>
          <w:numId w:val="42"/>
        </w:numPr>
        <w:ind w:left="360"/>
        <w:rPr>
          <w:sz w:val="22"/>
        </w:rPr>
      </w:pPr>
      <w:r>
        <w:rPr>
          <w:b/>
          <w:noProof/>
          <w:lang w:val="es-GT" w:eastAsia="es-GT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0369BD5" wp14:editId="5A050F6C">
                <wp:simplePos x="0" y="0"/>
                <wp:positionH relativeFrom="column">
                  <wp:posOffset>3152775</wp:posOffset>
                </wp:positionH>
                <wp:positionV relativeFrom="paragraph">
                  <wp:posOffset>-737235</wp:posOffset>
                </wp:positionV>
                <wp:extent cx="4152900" cy="6257925"/>
                <wp:effectExtent l="0" t="0" r="0" b="9525"/>
                <wp:wrapSquare wrapText="bothSides"/>
                <wp:docPr id="19" name="19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0" cy="6257925"/>
                          <a:chOff x="0" y="0"/>
                          <a:chExt cx="4152900" cy="6257925"/>
                        </a:xfrm>
                      </wpg:grpSpPr>
                      <pic:pic xmlns:pic="http://schemas.openxmlformats.org/drawingml/2006/picture">
                        <pic:nvPicPr>
                          <pic:cNvPr id="17" name="Imagen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71" t="13355" r="12564" b="20549"/>
                          <a:stretch/>
                        </pic:blipFill>
                        <pic:spPr bwMode="auto">
                          <a:xfrm>
                            <a:off x="0" y="0"/>
                            <a:ext cx="4048125" cy="3067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Imagen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22" t="14487" r="4584" b="13306"/>
                          <a:stretch/>
                        </pic:blipFill>
                        <pic:spPr bwMode="auto">
                          <a:xfrm>
                            <a:off x="0" y="3067050"/>
                            <a:ext cx="4152900" cy="319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19 Grupo" o:spid="_x0000_s1026" style="position:absolute;margin-left:248.25pt;margin-top:-58.05pt;width:327pt;height:492.75pt;z-index:251675648" coordsize="41529,62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7" o:spid="_x0000_s1027" type="#_x0000_t75" style="position:absolute;width:40481;height:30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SzELBAAAA2wAAAA8AAABkcnMvZG93bnJldi54bWxET02LwjAQvS/4H8IIXhZNFVmlGkWEBdmb&#10;VfA6NmNbTSZtk9Wuv36zIOxtHu9zluvOGnGn1leOFYxHCQji3OmKCwXHw+dwDsIHZI3GMSn4IQ/r&#10;Ve9tial2D97TPQuFiCHsU1RQhlCnUvq8JIt+5GriyF1cazFE2BZSt/iI4dbISZJ8SIsVx4YSa9qW&#10;lN+yb6sgm+wb/Eqm5ty8X7NmE64naZ5KDfrdZgEiUBf+xS/3Tsf5M/j7JR4gV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DSzELBAAAA2wAAAA8AAAAAAAAAAAAAAAAAnwIA&#10;AGRycy9kb3ducmV2LnhtbFBLBQYAAAAABAAEAPcAAACNAwAAAAA=&#10;">
                  <v:imagedata r:id="rId25" o:title="" croptop="8752f" cropbottom="13467f" cropleft="14464f" cropright="8234f"/>
                  <v:path arrowok="t"/>
                </v:shape>
                <v:shape id="Imagen 18" o:spid="_x0000_s1028" type="#_x0000_t75" style="position:absolute;top:30670;width:41529;height:31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s6ZLGAAAA2wAAAA8AAABkcnMvZG93bnJldi54bWxEj0FLAzEQhe9C/0OYgjebdJGq26ZFRaGX&#10;olYrHofNdLN0M1k2sd36652D4G2G9+a9bxarIbTqSH1qIluYTgwo4iq6hmsLH+/PV7egUkZ22EYm&#10;C2dKsFqOLhZYunjiNzpuc60khFOJFnzOXal1qjwFTJPYEYu2j33ALGtfa9fjScJDqwtjZjpgw9Lg&#10;saNHT9Vh+x0s3JmXpxt/3fx8ms3ua/rQFa+7Q2Ht5Xi4n4PKNOR/89/12gm+wMovMoBe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SzpksYAAADbAAAADwAAAAAAAAAAAAAA&#10;AACfAgAAZHJzL2Rvd25yZXYueG1sUEsFBgAAAAAEAAQA9wAAAJIDAAAAAA==&#10;">
                  <v:imagedata r:id="rId26" o:title="" croptop="9494f" cropbottom="8720f" cropleft="9124f" cropright="3004f"/>
                  <v:path arrowok="t"/>
                </v:shape>
                <w10:wrap type="square"/>
              </v:group>
            </w:pict>
          </mc:Fallback>
        </mc:AlternateContent>
      </w:r>
      <w:r w:rsidR="0062404A" w:rsidRPr="00523A92">
        <w:rPr>
          <w:b/>
          <w:sz w:val="22"/>
        </w:rPr>
        <w:t>Las tonsilas palatinas</w:t>
      </w:r>
      <w:r w:rsidR="0062404A" w:rsidRPr="00523A92">
        <w:rPr>
          <w:sz w:val="22"/>
        </w:rPr>
        <w:t xml:space="preserve">: tejido linfoide situado a cada lado de la orofaringe, en el espacio entre los arcos palatinos en la </w:t>
      </w:r>
      <w:r w:rsidR="0062404A" w:rsidRPr="00523A92">
        <w:rPr>
          <w:b/>
          <w:sz w:val="22"/>
        </w:rPr>
        <w:t>fosa tonsilar</w:t>
      </w:r>
      <w:r w:rsidR="0062404A" w:rsidRPr="00523A92">
        <w:rPr>
          <w:sz w:val="22"/>
        </w:rPr>
        <w:t xml:space="preserve">. </w:t>
      </w:r>
    </w:p>
    <w:p w:rsidR="006378FD" w:rsidRDefault="006378FD" w:rsidP="00523A92">
      <w:pPr>
        <w:rPr>
          <w:sz w:val="22"/>
        </w:rPr>
      </w:pPr>
    </w:p>
    <w:p w:rsidR="006378FD" w:rsidRPr="00523A92" w:rsidRDefault="0062404A" w:rsidP="00973BEB">
      <w:pPr>
        <w:pStyle w:val="Prrafodelista"/>
        <w:numPr>
          <w:ilvl w:val="0"/>
          <w:numId w:val="42"/>
        </w:numPr>
        <w:ind w:left="360"/>
        <w:rPr>
          <w:sz w:val="22"/>
        </w:rPr>
      </w:pPr>
      <w:r w:rsidRPr="00523A92">
        <w:rPr>
          <w:b/>
          <w:sz w:val="22"/>
        </w:rPr>
        <w:t>La fosa tonsilar</w:t>
      </w:r>
      <w:r w:rsidRPr="00523A92">
        <w:rPr>
          <w:sz w:val="22"/>
        </w:rPr>
        <w:t xml:space="preserve"> formada por el constrictor superior de la faringe y la delgada lámina fibrosa de la </w:t>
      </w:r>
      <w:r w:rsidRPr="00523A92">
        <w:rPr>
          <w:b/>
          <w:sz w:val="22"/>
        </w:rPr>
        <w:t>fascia faringobasilar</w:t>
      </w:r>
      <w:r w:rsidRPr="00523A92">
        <w:rPr>
          <w:sz w:val="22"/>
        </w:rPr>
        <w:t>.</w:t>
      </w:r>
    </w:p>
    <w:p w:rsidR="0062404A" w:rsidRDefault="0062404A" w:rsidP="00523A92">
      <w:pPr>
        <w:rPr>
          <w:sz w:val="22"/>
        </w:rPr>
      </w:pPr>
    </w:p>
    <w:p w:rsidR="0062404A" w:rsidRDefault="0062404A" w:rsidP="00973BEB">
      <w:pPr>
        <w:pStyle w:val="Prrafodelista"/>
        <w:numPr>
          <w:ilvl w:val="0"/>
          <w:numId w:val="42"/>
        </w:numPr>
        <w:ind w:left="360"/>
        <w:rPr>
          <w:b/>
          <w:sz w:val="22"/>
        </w:rPr>
      </w:pPr>
      <w:r w:rsidRPr="00523A92">
        <w:rPr>
          <w:sz w:val="22"/>
        </w:rPr>
        <w:t xml:space="preserve">La </w:t>
      </w:r>
      <w:r w:rsidRPr="00523A92">
        <w:rPr>
          <w:b/>
          <w:sz w:val="22"/>
        </w:rPr>
        <w:t>Fascia Faringobasilar</w:t>
      </w:r>
      <w:r w:rsidRPr="00523A92">
        <w:rPr>
          <w:sz w:val="22"/>
        </w:rPr>
        <w:t xml:space="preserve"> se fusiona con el periostio de la base del cráneo y define los límites de la pared faríngea en su porción superior</w:t>
      </w:r>
      <w:r w:rsidRPr="00523A92">
        <w:rPr>
          <w:b/>
          <w:sz w:val="22"/>
        </w:rPr>
        <w:t xml:space="preserve">. </w:t>
      </w:r>
    </w:p>
    <w:p w:rsidR="005C4E13" w:rsidRPr="005C4E13" w:rsidRDefault="005C4E13" w:rsidP="005C4E13">
      <w:pPr>
        <w:pStyle w:val="Prrafodelista"/>
        <w:rPr>
          <w:b/>
          <w:sz w:val="22"/>
        </w:rPr>
      </w:pPr>
    </w:p>
    <w:p w:rsidR="005C4E13" w:rsidRPr="005C4E13" w:rsidRDefault="005C4E13" w:rsidP="005C4E13">
      <w:pPr>
        <w:pStyle w:val="Ttulo3"/>
        <w:rPr>
          <w:sz w:val="24"/>
        </w:rPr>
      </w:pPr>
      <w:r w:rsidRPr="005C4E13">
        <w:rPr>
          <w:sz w:val="24"/>
        </w:rPr>
        <w:t>Laringofaringe</w:t>
      </w:r>
    </w:p>
    <w:p w:rsidR="006378FD" w:rsidRPr="002F5521" w:rsidRDefault="00D24E33" w:rsidP="00973BEB">
      <w:pPr>
        <w:pStyle w:val="Prrafodelista"/>
        <w:numPr>
          <w:ilvl w:val="0"/>
          <w:numId w:val="43"/>
        </w:numPr>
        <w:rPr>
          <w:sz w:val="22"/>
        </w:rPr>
      </w:pPr>
      <w:r w:rsidRPr="002F5521">
        <w:rPr>
          <w:b/>
          <w:sz w:val="22"/>
        </w:rPr>
        <w:t>Posterior</w:t>
      </w:r>
      <w:r w:rsidRPr="002F5521">
        <w:rPr>
          <w:sz w:val="22"/>
        </w:rPr>
        <w:t xml:space="preserve"> a la </w:t>
      </w:r>
      <w:r w:rsidRPr="002F5521">
        <w:rPr>
          <w:b/>
          <w:sz w:val="22"/>
        </w:rPr>
        <w:t>laringe</w:t>
      </w:r>
      <w:r w:rsidRPr="002F5521">
        <w:rPr>
          <w:sz w:val="22"/>
        </w:rPr>
        <w:t>.</w:t>
      </w:r>
    </w:p>
    <w:p w:rsidR="00D24E33" w:rsidRPr="002F5521" w:rsidRDefault="00D24E33" w:rsidP="00973BEB">
      <w:pPr>
        <w:pStyle w:val="Prrafodelista"/>
        <w:numPr>
          <w:ilvl w:val="0"/>
          <w:numId w:val="43"/>
        </w:numPr>
        <w:rPr>
          <w:sz w:val="22"/>
        </w:rPr>
      </w:pPr>
      <w:r w:rsidRPr="002F5521">
        <w:rPr>
          <w:sz w:val="22"/>
        </w:rPr>
        <w:t xml:space="preserve">Desde el borde superior de la </w:t>
      </w:r>
      <w:r w:rsidRPr="002F5521">
        <w:rPr>
          <w:b/>
          <w:sz w:val="22"/>
        </w:rPr>
        <w:t xml:space="preserve">epiglotis y los pliegues </w:t>
      </w:r>
      <w:proofErr w:type="spellStart"/>
      <w:r w:rsidRPr="002F5521">
        <w:rPr>
          <w:b/>
          <w:sz w:val="22"/>
        </w:rPr>
        <w:t>faringoepiglóticos</w:t>
      </w:r>
      <w:proofErr w:type="spellEnd"/>
      <w:r w:rsidRPr="002F5521">
        <w:rPr>
          <w:sz w:val="22"/>
        </w:rPr>
        <w:t xml:space="preserve"> hasta el borde inferior del </w:t>
      </w:r>
      <w:r w:rsidRPr="002F5521">
        <w:rPr>
          <w:b/>
          <w:sz w:val="22"/>
        </w:rPr>
        <w:t>cartílago cricoides</w:t>
      </w:r>
      <w:r w:rsidRPr="002F5521">
        <w:rPr>
          <w:sz w:val="22"/>
        </w:rPr>
        <w:t>.</w:t>
      </w:r>
    </w:p>
    <w:p w:rsidR="006378FD" w:rsidRPr="002F5521" w:rsidRDefault="002F5521" w:rsidP="00973BEB">
      <w:pPr>
        <w:pStyle w:val="Prrafodelista"/>
        <w:numPr>
          <w:ilvl w:val="0"/>
          <w:numId w:val="43"/>
        </w:numPr>
        <w:rPr>
          <w:sz w:val="22"/>
        </w:rPr>
      </w:pPr>
      <w:r w:rsidRPr="002F5521">
        <w:rPr>
          <w:sz w:val="22"/>
        </w:rPr>
        <w:t xml:space="preserve">Se continúa con el </w:t>
      </w:r>
      <w:r w:rsidRPr="002F5521">
        <w:rPr>
          <w:b/>
          <w:sz w:val="22"/>
        </w:rPr>
        <w:t>esófago</w:t>
      </w:r>
      <w:r w:rsidRPr="002F5521">
        <w:rPr>
          <w:sz w:val="22"/>
        </w:rPr>
        <w:t>.</w:t>
      </w:r>
    </w:p>
    <w:p w:rsidR="002F5521" w:rsidRDefault="002F5521" w:rsidP="00973BEB">
      <w:pPr>
        <w:pStyle w:val="Prrafodelista"/>
        <w:numPr>
          <w:ilvl w:val="0"/>
          <w:numId w:val="43"/>
        </w:numPr>
        <w:rPr>
          <w:sz w:val="22"/>
        </w:rPr>
      </w:pPr>
      <w:r w:rsidRPr="002F5521">
        <w:rPr>
          <w:sz w:val="22"/>
        </w:rPr>
        <w:t>Entra en relación con C4-6.</w:t>
      </w:r>
    </w:p>
    <w:p w:rsidR="002F5521" w:rsidRPr="002F5521" w:rsidRDefault="002F5521" w:rsidP="002F5521">
      <w:pPr>
        <w:pStyle w:val="Prrafodelista"/>
        <w:ind w:left="360"/>
        <w:rPr>
          <w:sz w:val="22"/>
        </w:rPr>
      </w:pPr>
    </w:p>
    <w:p w:rsidR="002F5521" w:rsidRPr="002F5521" w:rsidRDefault="002F5521" w:rsidP="00973BEB">
      <w:pPr>
        <w:pStyle w:val="Prrafodelista"/>
        <w:numPr>
          <w:ilvl w:val="0"/>
          <w:numId w:val="43"/>
        </w:numPr>
        <w:rPr>
          <w:sz w:val="22"/>
        </w:rPr>
      </w:pPr>
      <w:r w:rsidRPr="002F5521">
        <w:rPr>
          <w:b/>
          <w:sz w:val="22"/>
        </w:rPr>
        <w:t xml:space="preserve">Sus paredes </w:t>
      </w:r>
      <w:proofErr w:type="gramStart"/>
      <w:r w:rsidRPr="002F5521">
        <w:rPr>
          <w:b/>
          <w:sz w:val="22"/>
        </w:rPr>
        <w:t>posterior</w:t>
      </w:r>
      <w:proofErr w:type="gramEnd"/>
      <w:r w:rsidRPr="002F5521">
        <w:rPr>
          <w:b/>
          <w:sz w:val="22"/>
        </w:rPr>
        <w:t xml:space="preserve"> y laterales</w:t>
      </w:r>
      <w:r w:rsidRPr="002F5521">
        <w:rPr>
          <w:sz w:val="22"/>
        </w:rPr>
        <w:t xml:space="preserve"> están formadas por  </w:t>
      </w:r>
      <w:r w:rsidRPr="002F5521">
        <w:rPr>
          <w:b/>
          <w:sz w:val="22"/>
        </w:rPr>
        <w:t>músculos constrictores medio e inferior</w:t>
      </w:r>
      <w:r w:rsidRPr="002F5521">
        <w:rPr>
          <w:sz w:val="22"/>
        </w:rPr>
        <w:t xml:space="preserve"> de la faringe.</w:t>
      </w:r>
    </w:p>
    <w:p w:rsidR="002F5521" w:rsidRDefault="002F5521" w:rsidP="00973BEB">
      <w:pPr>
        <w:pStyle w:val="Prrafodelista"/>
        <w:numPr>
          <w:ilvl w:val="0"/>
          <w:numId w:val="43"/>
        </w:numPr>
        <w:rPr>
          <w:sz w:val="22"/>
        </w:rPr>
      </w:pPr>
      <w:r w:rsidRPr="002F5521">
        <w:rPr>
          <w:b/>
          <w:sz w:val="22"/>
        </w:rPr>
        <w:t>Internamente</w:t>
      </w:r>
      <w:r w:rsidRPr="002F5521">
        <w:rPr>
          <w:sz w:val="22"/>
        </w:rPr>
        <w:t xml:space="preserve"> está </w:t>
      </w:r>
      <w:r w:rsidRPr="002F5521">
        <w:rPr>
          <w:b/>
          <w:sz w:val="22"/>
        </w:rPr>
        <w:t>formada</w:t>
      </w:r>
      <w:r w:rsidRPr="002F5521">
        <w:rPr>
          <w:sz w:val="22"/>
        </w:rPr>
        <w:t xml:space="preserve"> por los </w:t>
      </w:r>
      <w:r w:rsidRPr="002F5521">
        <w:rPr>
          <w:b/>
          <w:sz w:val="22"/>
        </w:rPr>
        <w:t>músculos palatofaríngeo y estilofaríngeo</w:t>
      </w:r>
      <w:r w:rsidRPr="002F5521">
        <w:rPr>
          <w:sz w:val="22"/>
        </w:rPr>
        <w:t>.</w:t>
      </w:r>
    </w:p>
    <w:p w:rsidR="002F5521" w:rsidRPr="002F5521" w:rsidRDefault="002F5521" w:rsidP="002F5521">
      <w:pPr>
        <w:pStyle w:val="Prrafodelista"/>
        <w:ind w:left="360"/>
        <w:rPr>
          <w:sz w:val="22"/>
        </w:rPr>
      </w:pPr>
    </w:p>
    <w:p w:rsidR="002F5521" w:rsidRDefault="002F5521" w:rsidP="00973BEB">
      <w:pPr>
        <w:pStyle w:val="Prrafodelista"/>
        <w:numPr>
          <w:ilvl w:val="0"/>
          <w:numId w:val="43"/>
        </w:numPr>
        <w:rPr>
          <w:sz w:val="22"/>
        </w:rPr>
      </w:pPr>
      <w:r w:rsidRPr="002F5521">
        <w:rPr>
          <w:b/>
          <w:sz w:val="22"/>
        </w:rPr>
        <w:t>Comunica</w:t>
      </w:r>
      <w:r w:rsidRPr="002F5521">
        <w:rPr>
          <w:sz w:val="22"/>
        </w:rPr>
        <w:t xml:space="preserve"> con la </w:t>
      </w:r>
      <w:r w:rsidRPr="002F5521">
        <w:rPr>
          <w:b/>
          <w:sz w:val="22"/>
        </w:rPr>
        <w:t>laringe</w:t>
      </w:r>
      <w:r w:rsidRPr="002F5521">
        <w:rPr>
          <w:sz w:val="22"/>
        </w:rPr>
        <w:t xml:space="preserve"> a través de la </w:t>
      </w:r>
      <w:r w:rsidRPr="002F5521">
        <w:rPr>
          <w:b/>
          <w:sz w:val="22"/>
        </w:rPr>
        <w:t>entrada de la laringe</w:t>
      </w:r>
      <w:r w:rsidRPr="002F5521">
        <w:rPr>
          <w:sz w:val="22"/>
        </w:rPr>
        <w:t xml:space="preserve"> en su pared anterior. </w:t>
      </w:r>
    </w:p>
    <w:p w:rsidR="003E0C52" w:rsidRPr="003E0C52" w:rsidRDefault="003E0C52" w:rsidP="003E0C52">
      <w:pPr>
        <w:pStyle w:val="Prrafodelista"/>
        <w:rPr>
          <w:sz w:val="22"/>
        </w:rPr>
      </w:pPr>
    </w:p>
    <w:p w:rsidR="003E0C52" w:rsidRDefault="003E0C52" w:rsidP="00973BEB">
      <w:pPr>
        <w:pStyle w:val="Prrafodelista"/>
        <w:numPr>
          <w:ilvl w:val="0"/>
          <w:numId w:val="43"/>
        </w:numPr>
        <w:rPr>
          <w:sz w:val="22"/>
        </w:rPr>
      </w:pPr>
      <w:r w:rsidRPr="003E0C52">
        <w:rPr>
          <w:b/>
          <w:sz w:val="22"/>
        </w:rPr>
        <w:t>El receso (fosa)</w:t>
      </w:r>
      <w:r w:rsidRPr="003E0C52">
        <w:rPr>
          <w:sz w:val="22"/>
        </w:rPr>
        <w:t xml:space="preserve"> </w:t>
      </w:r>
      <w:r w:rsidRPr="003E0C52">
        <w:rPr>
          <w:b/>
          <w:sz w:val="22"/>
        </w:rPr>
        <w:t>Piriforme</w:t>
      </w:r>
      <w:r w:rsidRPr="003E0C52">
        <w:rPr>
          <w:sz w:val="22"/>
        </w:rPr>
        <w:t xml:space="preserve">: </w:t>
      </w:r>
    </w:p>
    <w:p w:rsidR="003E0C52" w:rsidRDefault="00E36759" w:rsidP="00973BEB">
      <w:pPr>
        <w:pStyle w:val="Prrafodelista"/>
        <w:numPr>
          <w:ilvl w:val="0"/>
          <w:numId w:val="44"/>
        </w:numPr>
        <w:rPr>
          <w:sz w:val="22"/>
        </w:rPr>
      </w:pPr>
      <w:r>
        <w:rPr>
          <w:noProof/>
          <w:sz w:val="22"/>
          <w:lang w:val="es-GT" w:eastAsia="es-GT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361950</wp:posOffset>
            </wp:positionV>
            <wp:extent cx="3933825" cy="3219450"/>
            <wp:effectExtent l="0" t="0" r="9525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>
                      <a:picLocks noChangeAspect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28" t="11544" r="3226" b="18286"/>
                    <a:stretch/>
                  </pic:blipFill>
                  <pic:spPr bwMode="auto">
                    <a:xfrm>
                      <a:off x="0" y="0"/>
                      <a:ext cx="3933825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E0C52" w:rsidRPr="003E0C52">
        <w:rPr>
          <w:sz w:val="22"/>
        </w:rPr>
        <w:t>Pequeña depresión de la cavidad laringofaríngea a ambos lados de la entrada laríngea.</w:t>
      </w:r>
      <w:r w:rsidR="003E0C52">
        <w:rPr>
          <w:sz w:val="22"/>
        </w:rPr>
        <w:t xml:space="preserve"> </w:t>
      </w:r>
    </w:p>
    <w:p w:rsidR="002F5521" w:rsidRDefault="003E0C52" w:rsidP="00973BEB">
      <w:pPr>
        <w:pStyle w:val="Prrafodelista"/>
        <w:numPr>
          <w:ilvl w:val="0"/>
          <w:numId w:val="44"/>
        </w:numPr>
        <w:rPr>
          <w:sz w:val="22"/>
        </w:rPr>
      </w:pPr>
      <w:r>
        <w:rPr>
          <w:sz w:val="22"/>
        </w:rPr>
        <w:t xml:space="preserve">Tapizada de </w:t>
      </w:r>
      <w:r>
        <w:rPr>
          <w:b/>
          <w:sz w:val="22"/>
        </w:rPr>
        <w:t>mucosa</w:t>
      </w:r>
      <w:r>
        <w:rPr>
          <w:sz w:val="22"/>
        </w:rPr>
        <w:t xml:space="preserve">, separada de la entrada de la laringe por el </w:t>
      </w:r>
      <w:r>
        <w:rPr>
          <w:b/>
          <w:sz w:val="22"/>
        </w:rPr>
        <w:t>pliegue aritenoepiglótico</w:t>
      </w:r>
      <w:r>
        <w:rPr>
          <w:sz w:val="22"/>
        </w:rPr>
        <w:t>.</w:t>
      </w:r>
    </w:p>
    <w:p w:rsidR="003E0C52" w:rsidRDefault="003E0C52" w:rsidP="00973BEB">
      <w:pPr>
        <w:pStyle w:val="Prrafodelista"/>
        <w:numPr>
          <w:ilvl w:val="0"/>
          <w:numId w:val="44"/>
        </w:numPr>
        <w:rPr>
          <w:sz w:val="22"/>
        </w:rPr>
      </w:pPr>
      <w:r w:rsidRPr="003E0C52">
        <w:rPr>
          <w:b/>
          <w:sz w:val="22"/>
        </w:rPr>
        <w:t>Limitado lateralmente</w:t>
      </w:r>
      <w:r>
        <w:rPr>
          <w:sz w:val="22"/>
        </w:rPr>
        <w:t xml:space="preserve"> por las caras medias del </w:t>
      </w:r>
      <w:r w:rsidRPr="003E0C52">
        <w:rPr>
          <w:b/>
          <w:sz w:val="22"/>
        </w:rPr>
        <w:t>cartílago tiroides y la membrana tirohioidea</w:t>
      </w:r>
      <w:r>
        <w:rPr>
          <w:sz w:val="22"/>
        </w:rPr>
        <w:t>.</w:t>
      </w:r>
    </w:p>
    <w:p w:rsidR="003E0C52" w:rsidRPr="003E0C52" w:rsidRDefault="00E36759" w:rsidP="00973BEB">
      <w:pPr>
        <w:pStyle w:val="Prrafodelista"/>
        <w:numPr>
          <w:ilvl w:val="0"/>
          <w:numId w:val="44"/>
        </w:numPr>
        <w:rPr>
          <w:sz w:val="22"/>
        </w:rPr>
      </w:pPr>
      <w:r>
        <w:rPr>
          <w:noProof/>
          <w:sz w:val="22"/>
          <w:lang w:val="es-GT" w:eastAsia="es-GT"/>
        </w:rPr>
        <w:drawing>
          <wp:anchor distT="0" distB="0" distL="114300" distR="114300" simplePos="0" relativeHeight="251678720" behindDoc="0" locked="0" layoutInCell="1" allowOverlap="1" wp14:anchorId="6FEA9C6E" wp14:editId="16802671">
            <wp:simplePos x="0" y="0"/>
            <wp:positionH relativeFrom="column">
              <wp:posOffset>2035810</wp:posOffset>
            </wp:positionH>
            <wp:positionV relativeFrom="paragraph">
              <wp:posOffset>631190</wp:posOffset>
            </wp:positionV>
            <wp:extent cx="1202055" cy="1543050"/>
            <wp:effectExtent l="0" t="0" r="0" b="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/>
                    <pic:cNvPicPr>
                      <a:picLocks noChangeAspect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1" t="39159" r="66724" b="14665"/>
                    <a:stretch/>
                  </pic:blipFill>
                  <pic:spPr bwMode="auto">
                    <a:xfrm>
                      <a:off x="0" y="0"/>
                      <a:ext cx="1202055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C52">
        <w:rPr>
          <w:b/>
          <w:sz w:val="22"/>
        </w:rPr>
        <w:t xml:space="preserve">Ramos de los nervios laríngeo superior, y laríngeo recurrente </w:t>
      </w:r>
      <w:r w:rsidR="003E0C52">
        <w:rPr>
          <w:sz w:val="22"/>
        </w:rPr>
        <w:t>están profundos a la mucosa del receso piriforme, pueden dañarse con cuerpos extraños.</w:t>
      </w:r>
    </w:p>
    <w:p w:rsidR="003E0C52" w:rsidRPr="002F5521" w:rsidRDefault="003E0C52" w:rsidP="003E0C52">
      <w:pPr>
        <w:pStyle w:val="Prrafodelista"/>
        <w:ind w:left="360"/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p w:rsidR="006378FD" w:rsidRDefault="006378FD" w:rsidP="008F2759">
      <w:pPr>
        <w:rPr>
          <w:sz w:val="22"/>
        </w:rPr>
      </w:pPr>
    </w:p>
    <w:tbl>
      <w:tblPr>
        <w:tblStyle w:val="Tablaconcuadrcul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8"/>
        <w:gridCol w:w="2188"/>
        <w:gridCol w:w="2188"/>
        <w:gridCol w:w="2188"/>
        <w:gridCol w:w="2188"/>
      </w:tblGrid>
      <w:tr w:rsidR="00A03B32" w:rsidTr="00637A50">
        <w:tc>
          <w:tcPr>
            <w:tcW w:w="2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E06F9" w:rsidRPr="008E06F9" w:rsidRDefault="008E06F9" w:rsidP="00637A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Músculos</w:t>
            </w:r>
          </w:p>
        </w:tc>
        <w:tc>
          <w:tcPr>
            <w:tcW w:w="21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E06F9" w:rsidRPr="008E06F9" w:rsidRDefault="008E06F9" w:rsidP="00637A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Origen</w:t>
            </w:r>
          </w:p>
        </w:tc>
        <w:tc>
          <w:tcPr>
            <w:tcW w:w="21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E06F9" w:rsidRPr="008E06F9" w:rsidRDefault="008E06F9" w:rsidP="00637A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Inserción</w:t>
            </w:r>
          </w:p>
        </w:tc>
        <w:tc>
          <w:tcPr>
            <w:tcW w:w="21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E06F9" w:rsidRPr="008E06F9" w:rsidRDefault="008E06F9" w:rsidP="00637A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Inervación</w:t>
            </w:r>
          </w:p>
        </w:tc>
        <w:tc>
          <w:tcPr>
            <w:tcW w:w="2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06F9" w:rsidRPr="008E06F9" w:rsidRDefault="008E06F9" w:rsidP="00637A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Acción Principal</w:t>
            </w:r>
          </w:p>
        </w:tc>
      </w:tr>
      <w:tr w:rsidR="00A03B32" w:rsidTr="00316495">
        <w:tc>
          <w:tcPr>
            <w:tcW w:w="218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16495" w:rsidRDefault="00316495" w:rsidP="00637A50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Capa externa</w:t>
            </w:r>
            <w:r w:rsidR="00065D57">
              <w:rPr>
                <w:b/>
                <w:sz w:val="22"/>
              </w:rPr>
              <w:t xml:space="preserve"> </w:t>
            </w:r>
            <w:r w:rsidR="00065D57">
              <w:rPr>
                <w:sz w:val="22"/>
              </w:rPr>
              <w:t>(circular)</w:t>
            </w:r>
          </w:p>
          <w:p w:rsidR="00E32470" w:rsidRPr="00065D57" w:rsidRDefault="00E32470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Involuntarios</w:t>
            </w:r>
          </w:p>
        </w:tc>
        <w:tc>
          <w:tcPr>
            <w:tcW w:w="8752" w:type="dxa"/>
            <w:gridSpan w:val="4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16495" w:rsidRDefault="00065D57" w:rsidP="00065D57">
            <w:pPr>
              <w:jc w:val="center"/>
              <w:rPr>
                <w:sz w:val="22"/>
              </w:rPr>
            </w:pPr>
            <w:r w:rsidRPr="00065D57">
              <w:rPr>
                <w:sz w:val="22"/>
              </w:rPr>
              <w:t xml:space="preserve">3 músculos </w:t>
            </w:r>
            <w:r w:rsidRPr="00065D57">
              <w:rPr>
                <w:b/>
                <w:sz w:val="22"/>
              </w:rPr>
              <w:t>constrictores de la faringe</w:t>
            </w:r>
            <w:r w:rsidRPr="00065D57">
              <w:rPr>
                <w:sz w:val="22"/>
              </w:rPr>
              <w:t xml:space="preserve"> (superior, medio e inferior).</w:t>
            </w:r>
          </w:p>
          <w:p w:rsidR="00E32470" w:rsidRDefault="00E32470" w:rsidP="00E3247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Recubrimiento fuerte internamente por la </w:t>
            </w:r>
            <w:r>
              <w:rPr>
                <w:b/>
                <w:sz w:val="22"/>
              </w:rPr>
              <w:t>fascia faringobasilar</w:t>
            </w:r>
          </w:p>
          <w:p w:rsidR="00E32470" w:rsidRDefault="00E32470" w:rsidP="00E32470">
            <w:pPr>
              <w:jc w:val="center"/>
              <w:rPr>
                <w:b/>
                <w:sz w:val="22"/>
              </w:rPr>
            </w:pPr>
            <w:r>
              <w:rPr>
                <w:sz w:val="22"/>
              </w:rPr>
              <w:t xml:space="preserve">Recubrimiento delgado externo </w:t>
            </w:r>
            <w:r>
              <w:rPr>
                <w:b/>
                <w:sz w:val="22"/>
              </w:rPr>
              <w:t>fascia bucofaríngea</w:t>
            </w:r>
            <w:r>
              <w:rPr>
                <w:sz w:val="22"/>
              </w:rPr>
              <w:t>, se fusiona con la fascia pretraqueal</w:t>
            </w:r>
            <w:r>
              <w:rPr>
                <w:b/>
                <w:sz w:val="22"/>
              </w:rPr>
              <w:t>.</w:t>
            </w:r>
          </w:p>
          <w:p w:rsidR="00E32470" w:rsidRDefault="00E32470" w:rsidP="00E3247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 contraen </w:t>
            </w:r>
            <w:r w:rsidRPr="00B974E0">
              <w:rPr>
                <w:b/>
                <w:sz w:val="22"/>
              </w:rPr>
              <w:t>secuencialmente</w:t>
            </w:r>
            <w:r>
              <w:rPr>
                <w:sz w:val="22"/>
              </w:rPr>
              <w:t xml:space="preserve"> desde el </w:t>
            </w:r>
            <w:r w:rsidRPr="00B974E0">
              <w:rPr>
                <w:b/>
                <w:sz w:val="22"/>
              </w:rPr>
              <w:t>extremo superior al inferior</w:t>
            </w:r>
            <w:r>
              <w:rPr>
                <w:sz w:val="22"/>
              </w:rPr>
              <w:t>.</w:t>
            </w:r>
          </w:p>
          <w:p w:rsidR="00B974E0" w:rsidRDefault="00B974E0" w:rsidP="00B974E0">
            <w:pPr>
              <w:jc w:val="center"/>
              <w:rPr>
                <w:sz w:val="22"/>
              </w:rPr>
            </w:pPr>
          </w:p>
          <w:p w:rsidR="00B974E0" w:rsidRDefault="00B974E0" w:rsidP="00B974E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Inervados por </w:t>
            </w:r>
            <w:r w:rsidRPr="00B974E0">
              <w:rPr>
                <w:b/>
                <w:sz w:val="22"/>
              </w:rPr>
              <w:t>El Plexo Nervioso faríngeo</w:t>
            </w:r>
            <w:r>
              <w:rPr>
                <w:sz w:val="22"/>
              </w:rPr>
              <w:t xml:space="preserve"> </w:t>
            </w:r>
          </w:p>
          <w:p w:rsidR="00B974E0" w:rsidRDefault="00B974E0" w:rsidP="00B974E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Formado </w:t>
            </w:r>
            <w:r w:rsidRPr="00B974E0">
              <w:rPr>
                <w:b/>
                <w:sz w:val="22"/>
              </w:rPr>
              <w:t>por ramos faríngeos de los NC X y XII</w:t>
            </w:r>
            <w:r>
              <w:rPr>
                <w:sz w:val="22"/>
              </w:rPr>
              <w:t xml:space="preserve"> y por </w:t>
            </w:r>
            <w:r w:rsidRPr="00B974E0">
              <w:rPr>
                <w:b/>
                <w:sz w:val="22"/>
              </w:rPr>
              <w:t>ramos simpáticos del ganglio cervical superior</w:t>
            </w:r>
            <w:r>
              <w:rPr>
                <w:sz w:val="22"/>
              </w:rPr>
              <w:t xml:space="preserve">. </w:t>
            </w:r>
          </w:p>
          <w:p w:rsidR="00B974E0" w:rsidRPr="00E32470" w:rsidRDefault="00B974E0" w:rsidP="00B974E0">
            <w:pPr>
              <w:jc w:val="center"/>
              <w:rPr>
                <w:sz w:val="22"/>
              </w:rPr>
            </w:pPr>
            <w:r w:rsidRPr="00B974E0">
              <w:rPr>
                <w:b/>
                <w:sz w:val="22"/>
              </w:rPr>
              <w:t>Localizado</w:t>
            </w:r>
            <w:r>
              <w:rPr>
                <w:sz w:val="22"/>
              </w:rPr>
              <w:t xml:space="preserve"> en la </w:t>
            </w:r>
            <w:r w:rsidRPr="00B974E0">
              <w:rPr>
                <w:b/>
                <w:sz w:val="22"/>
              </w:rPr>
              <w:t>pared lateral</w:t>
            </w:r>
            <w:r>
              <w:rPr>
                <w:sz w:val="22"/>
              </w:rPr>
              <w:t xml:space="preserve"> de la faringe sobre el constrictor medio de la faringe.</w:t>
            </w:r>
          </w:p>
        </w:tc>
      </w:tr>
      <w:tr w:rsidR="00A03B32" w:rsidTr="00316495">
        <w:tc>
          <w:tcPr>
            <w:tcW w:w="2188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8E06F9" w:rsidRPr="004F72BA" w:rsidRDefault="004F72BA" w:rsidP="00637A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Constrictor Superior</w:t>
            </w:r>
          </w:p>
        </w:tc>
        <w:tc>
          <w:tcPr>
            <w:tcW w:w="2188" w:type="dxa"/>
            <w:tcBorders>
              <w:top w:val="single" w:sz="12" w:space="0" w:color="auto"/>
            </w:tcBorders>
            <w:vAlign w:val="center"/>
          </w:tcPr>
          <w:p w:rsidR="008E06F9" w:rsidRDefault="004F72BA" w:rsidP="004F72B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Gancho de la pterigoides, rafe </w:t>
            </w:r>
            <w:proofErr w:type="spellStart"/>
            <w:r>
              <w:rPr>
                <w:sz w:val="22"/>
              </w:rPr>
              <w:t>prterigomandibular</w:t>
            </w:r>
            <w:proofErr w:type="spellEnd"/>
            <w:r>
              <w:rPr>
                <w:sz w:val="22"/>
              </w:rPr>
              <w:t>, externo posterior de la línea milohioidea de la mandíbula y lado de la lengua.</w:t>
            </w:r>
          </w:p>
        </w:tc>
        <w:tc>
          <w:tcPr>
            <w:tcW w:w="2188" w:type="dxa"/>
            <w:tcBorders>
              <w:top w:val="single" w:sz="12" w:space="0" w:color="auto"/>
            </w:tcBorders>
            <w:vAlign w:val="center"/>
          </w:tcPr>
          <w:p w:rsidR="008E06F9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Tubérculo faríngeo en la porción basilar del occipital</w:t>
            </w:r>
          </w:p>
        </w:tc>
        <w:tc>
          <w:tcPr>
            <w:tcW w:w="2188" w:type="dxa"/>
            <w:tcBorders>
              <w:top w:val="single" w:sz="12" w:space="0" w:color="auto"/>
            </w:tcBorders>
            <w:vAlign w:val="center"/>
          </w:tcPr>
          <w:p w:rsidR="008E06F9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Ramo faríngeo del NC X</w:t>
            </w:r>
          </w:p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Plexo Faríngeo</w:t>
            </w:r>
          </w:p>
        </w:tc>
        <w:tc>
          <w:tcPr>
            <w:tcW w:w="2188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8E06F9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Constriñen las paredes de la faringe durante la deglución.</w:t>
            </w:r>
          </w:p>
        </w:tc>
      </w:tr>
      <w:tr w:rsidR="00A03B32" w:rsidTr="00637A50">
        <w:tc>
          <w:tcPr>
            <w:tcW w:w="2188" w:type="dxa"/>
            <w:tcBorders>
              <w:left w:val="single" w:sz="18" w:space="0" w:color="auto"/>
            </w:tcBorders>
            <w:vAlign w:val="center"/>
          </w:tcPr>
          <w:p w:rsidR="004F72BA" w:rsidRPr="004F72BA" w:rsidRDefault="004F72BA" w:rsidP="00637A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Constrictor Medio</w:t>
            </w:r>
          </w:p>
        </w:tc>
        <w:tc>
          <w:tcPr>
            <w:tcW w:w="2188" w:type="dxa"/>
            <w:vAlign w:val="center"/>
          </w:tcPr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Ligamento Estilohioideo y astas mayor y menor del hioides</w:t>
            </w:r>
          </w:p>
        </w:tc>
        <w:tc>
          <w:tcPr>
            <w:tcW w:w="2188" w:type="dxa"/>
            <w:vAlign w:val="center"/>
          </w:tcPr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Rafe faríngeo</w:t>
            </w:r>
          </w:p>
        </w:tc>
        <w:tc>
          <w:tcPr>
            <w:tcW w:w="2188" w:type="dxa"/>
            <w:vMerge w:val="restart"/>
            <w:vAlign w:val="center"/>
          </w:tcPr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Ramo faríngeo del NC X.</w:t>
            </w:r>
          </w:p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Plexo Faríngeo</w:t>
            </w:r>
          </w:p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Ramos del nervio laríngeo superior y del nervio laríngeo recurrente del NC X</w:t>
            </w:r>
          </w:p>
        </w:tc>
        <w:tc>
          <w:tcPr>
            <w:tcW w:w="2188" w:type="dxa"/>
            <w:tcBorders>
              <w:right w:val="single" w:sz="18" w:space="0" w:color="auto"/>
            </w:tcBorders>
            <w:vAlign w:val="center"/>
          </w:tcPr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Constriñen las paredes de la faringe durante la deglución</w:t>
            </w:r>
          </w:p>
        </w:tc>
      </w:tr>
      <w:tr w:rsidR="00A03B32" w:rsidTr="00637A50">
        <w:tc>
          <w:tcPr>
            <w:tcW w:w="218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F72BA" w:rsidRPr="004F72BA" w:rsidRDefault="004F72BA" w:rsidP="004F72B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Constrictor Inferior</w:t>
            </w:r>
          </w:p>
        </w:tc>
        <w:tc>
          <w:tcPr>
            <w:tcW w:w="2188" w:type="dxa"/>
            <w:tcBorders>
              <w:bottom w:val="single" w:sz="18" w:space="0" w:color="auto"/>
            </w:tcBorders>
            <w:vAlign w:val="center"/>
          </w:tcPr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Línea oblicua del cartílago tiroides y lado del cartílago cricoides</w:t>
            </w:r>
          </w:p>
        </w:tc>
        <w:tc>
          <w:tcPr>
            <w:tcW w:w="2188" w:type="dxa"/>
            <w:tcBorders>
              <w:bottom w:val="single" w:sz="18" w:space="0" w:color="auto"/>
            </w:tcBorders>
            <w:vAlign w:val="center"/>
          </w:tcPr>
          <w:p w:rsidR="004F72BA" w:rsidRDefault="004F72BA" w:rsidP="004F72BA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Porción cricofaríngea, rodea la unión faringoesofágica sin formar un rafe.</w:t>
            </w:r>
          </w:p>
        </w:tc>
        <w:tc>
          <w:tcPr>
            <w:tcW w:w="2188" w:type="dxa"/>
            <w:vMerge/>
            <w:tcBorders>
              <w:bottom w:val="single" w:sz="18" w:space="0" w:color="auto"/>
            </w:tcBorders>
            <w:vAlign w:val="center"/>
          </w:tcPr>
          <w:p w:rsidR="004F72BA" w:rsidRDefault="004F72BA" w:rsidP="00637A50">
            <w:pPr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Constriñen las paredes de la faringe durante la deglución</w:t>
            </w:r>
          </w:p>
        </w:tc>
      </w:tr>
      <w:tr w:rsidR="00A03B32" w:rsidTr="00316495">
        <w:tc>
          <w:tcPr>
            <w:tcW w:w="218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316495" w:rsidRPr="00A61446" w:rsidRDefault="00316495" w:rsidP="00637A50">
            <w:pPr>
              <w:jc w:val="center"/>
              <w:rPr>
                <w:sz w:val="22"/>
              </w:rPr>
            </w:pPr>
            <w:r w:rsidRPr="008E06F9">
              <w:rPr>
                <w:b/>
                <w:sz w:val="22"/>
              </w:rPr>
              <w:t>Capa Interna</w:t>
            </w:r>
            <w:r w:rsidR="00A61446">
              <w:rPr>
                <w:b/>
                <w:sz w:val="22"/>
              </w:rPr>
              <w:t xml:space="preserve"> </w:t>
            </w:r>
            <w:r w:rsidR="00A61446">
              <w:rPr>
                <w:sz w:val="22"/>
              </w:rPr>
              <w:t>(longitudinales)</w:t>
            </w:r>
          </w:p>
        </w:tc>
        <w:tc>
          <w:tcPr>
            <w:tcW w:w="8752" w:type="dxa"/>
            <w:gridSpan w:val="4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16495" w:rsidRDefault="00A61446" w:rsidP="00637A50">
            <w:pPr>
              <w:jc w:val="center"/>
              <w:rPr>
                <w:sz w:val="22"/>
              </w:rPr>
            </w:pPr>
            <w:r w:rsidRPr="00E32470">
              <w:rPr>
                <w:b/>
                <w:sz w:val="22"/>
              </w:rPr>
              <w:t>Palatofaríngeo, Estilofaríngeo y Salpingofaríngeo</w:t>
            </w:r>
            <w:r>
              <w:rPr>
                <w:sz w:val="22"/>
              </w:rPr>
              <w:t>.</w:t>
            </w:r>
          </w:p>
          <w:p w:rsidR="00E32470" w:rsidRDefault="00E32470" w:rsidP="00E324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Elevan la laringe y la acortan durante la deglución y el habla.</w:t>
            </w:r>
          </w:p>
        </w:tc>
      </w:tr>
      <w:tr w:rsidR="00A03B32" w:rsidTr="004F72BA">
        <w:tc>
          <w:tcPr>
            <w:tcW w:w="2188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4F72BA" w:rsidRPr="004F72BA" w:rsidRDefault="004F72BA" w:rsidP="00637A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Palatofaríngeo</w:t>
            </w:r>
          </w:p>
        </w:tc>
        <w:tc>
          <w:tcPr>
            <w:tcW w:w="218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Paladar duro y aponeurosis palatina</w:t>
            </w:r>
          </w:p>
        </w:tc>
        <w:tc>
          <w:tcPr>
            <w:tcW w:w="218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Borde posterior de la lámina del cartílago </w:t>
            </w:r>
            <w:proofErr w:type="spellStart"/>
            <w:r>
              <w:rPr>
                <w:sz w:val="22"/>
              </w:rPr>
              <w:t>tiroirdes</w:t>
            </w:r>
            <w:proofErr w:type="spellEnd"/>
            <w:r>
              <w:rPr>
                <w:sz w:val="22"/>
              </w:rPr>
              <w:t xml:space="preserve"> y lados de la faringe y el esófago.</w:t>
            </w:r>
          </w:p>
        </w:tc>
        <w:tc>
          <w:tcPr>
            <w:tcW w:w="218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Ramo faríngeo del NC X.</w:t>
            </w:r>
          </w:p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Plexo Faríngeo</w:t>
            </w:r>
          </w:p>
        </w:tc>
        <w:tc>
          <w:tcPr>
            <w:tcW w:w="2188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Elevan (acortan y ensanchan) la faringe y la laringe durante la deglución y el habla.</w:t>
            </w:r>
          </w:p>
        </w:tc>
      </w:tr>
      <w:tr w:rsidR="00A03B32" w:rsidTr="004F72BA">
        <w:tc>
          <w:tcPr>
            <w:tcW w:w="2188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8E06F9" w:rsidRPr="004F72BA" w:rsidRDefault="004F72BA" w:rsidP="00637A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Salpingofaríngeo</w:t>
            </w:r>
          </w:p>
        </w:tc>
        <w:tc>
          <w:tcPr>
            <w:tcW w:w="2188" w:type="dxa"/>
            <w:tcBorders>
              <w:top w:val="single" w:sz="8" w:space="0" w:color="auto"/>
            </w:tcBorders>
            <w:vAlign w:val="center"/>
          </w:tcPr>
          <w:p w:rsidR="008E06F9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Porción cartilaginosa de la trompa auditiva</w:t>
            </w:r>
          </w:p>
        </w:tc>
        <w:tc>
          <w:tcPr>
            <w:tcW w:w="2188" w:type="dxa"/>
            <w:tcBorders>
              <w:top w:val="single" w:sz="8" w:space="0" w:color="auto"/>
            </w:tcBorders>
            <w:vAlign w:val="center"/>
          </w:tcPr>
          <w:p w:rsidR="008E06F9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Se une con el palatofaríngeo</w:t>
            </w:r>
          </w:p>
        </w:tc>
        <w:tc>
          <w:tcPr>
            <w:tcW w:w="2188" w:type="dxa"/>
            <w:tcBorders>
              <w:top w:val="single" w:sz="8" w:space="0" w:color="auto"/>
            </w:tcBorders>
            <w:vAlign w:val="center"/>
          </w:tcPr>
          <w:p w:rsidR="008E06F9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Ramo faríngeo del NC X.</w:t>
            </w:r>
          </w:p>
          <w:p w:rsidR="004F72BA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Plexo Faríngeo</w:t>
            </w:r>
          </w:p>
        </w:tc>
        <w:tc>
          <w:tcPr>
            <w:tcW w:w="2188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8E06F9" w:rsidRDefault="004F72BA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Elevan (acortan y ensanchan) la faringe y la laringe durante la deglución y el habla.</w:t>
            </w:r>
          </w:p>
        </w:tc>
      </w:tr>
      <w:tr w:rsidR="00A03B32" w:rsidTr="00637A50">
        <w:tc>
          <w:tcPr>
            <w:tcW w:w="218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E06F9" w:rsidRPr="004F72BA" w:rsidRDefault="004F72BA" w:rsidP="00637A5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Estilofaríngeo</w:t>
            </w:r>
          </w:p>
        </w:tc>
        <w:tc>
          <w:tcPr>
            <w:tcW w:w="2188" w:type="dxa"/>
            <w:tcBorders>
              <w:bottom w:val="single" w:sz="18" w:space="0" w:color="auto"/>
            </w:tcBorders>
            <w:vAlign w:val="center"/>
          </w:tcPr>
          <w:p w:rsidR="008E06F9" w:rsidRDefault="008C5F9B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Apófisis estiloides del Temporal</w:t>
            </w:r>
          </w:p>
        </w:tc>
        <w:tc>
          <w:tcPr>
            <w:tcW w:w="2188" w:type="dxa"/>
            <w:tcBorders>
              <w:bottom w:val="single" w:sz="18" w:space="0" w:color="auto"/>
            </w:tcBorders>
            <w:vAlign w:val="center"/>
          </w:tcPr>
          <w:p w:rsidR="008E06F9" w:rsidRDefault="008C5F9B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Bordes posterior y superior del cartílago tiroides</w:t>
            </w:r>
          </w:p>
        </w:tc>
        <w:tc>
          <w:tcPr>
            <w:tcW w:w="2188" w:type="dxa"/>
            <w:tcBorders>
              <w:bottom w:val="single" w:sz="18" w:space="0" w:color="auto"/>
            </w:tcBorders>
            <w:vAlign w:val="center"/>
          </w:tcPr>
          <w:p w:rsidR="008E06F9" w:rsidRDefault="008C5F9B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Nervio </w:t>
            </w:r>
            <w:r w:rsidR="00EE106B">
              <w:rPr>
                <w:sz w:val="22"/>
              </w:rPr>
              <w:t>Glosofaríngeo</w:t>
            </w:r>
          </w:p>
        </w:tc>
        <w:tc>
          <w:tcPr>
            <w:tcW w:w="218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E06F9" w:rsidRDefault="008C5F9B" w:rsidP="00637A50">
            <w:pPr>
              <w:jc w:val="center"/>
              <w:rPr>
                <w:sz w:val="22"/>
              </w:rPr>
            </w:pPr>
            <w:r>
              <w:rPr>
                <w:sz w:val="22"/>
              </w:rPr>
              <w:t>Elevan (acortan y ensancha) la faringe y la laringe durante la deglución y el habla.</w:t>
            </w:r>
          </w:p>
        </w:tc>
      </w:tr>
    </w:tbl>
    <w:p w:rsidR="008F2759" w:rsidRDefault="00D735E3" w:rsidP="008F2759">
      <w:pPr>
        <w:rPr>
          <w:sz w:val="22"/>
        </w:rPr>
      </w:pPr>
      <w:r w:rsidRPr="00D735E3">
        <w:rPr>
          <w:b/>
          <w:sz w:val="22"/>
        </w:rPr>
        <w:lastRenderedPageBreak/>
        <w:t>El solapamiento de los músculos constrictores</w:t>
      </w:r>
      <w:r>
        <w:rPr>
          <w:sz w:val="22"/>
        </w:rPr>
        <w:t xml:space="preserve"> de la faringe deja cuatro hendiduras para la entrada o salida de estructuras.</w:t>
      </w:r>
    </w:p>
    <w:p w:rsidR="008F2759" w:rsidRDefault="00A03B32" w:rsidP="008F2759">
      <w:pPr>
        <w:rPr>
          <w:sz w:val="22"/>
        </w:rPr>
      </w:pPr>
      <w:r w:rsidRPr="00D735E3">
        <w:rPr>
          <w:b/>
          <w:noProof/>
          <w:lang w:val="es-GT" w:eastAsia="es-GT"/>
        </w:rPr>
        <w:drawing>
          <wp:anchor distT="0" distB="0" distL="114300" distR="114300" simplePos="0" relativeHeight="251673600" behindDoc="0" locked="0" layoutInCell="1" allowOverlap="1" wp14:anchorId="69B718B6" wp14:editId="303BE718">
            <wp:simplePos x="0" y="0"/>
            <wp:positionH relativeFrom="column">
              <wp:posOffset>2619375</wp:posOffset>
            </wp:positionH>
            <wp:positionV relativeFrom="paragraph">
              <wp:posOffset>17780</wp:posOffset>
            </wp:positionV>
            <wp:extent cx="4705350" cy="3495675"/>
            <wp:effectExtent l="0" t="0" r="0" b="9525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8" t="15845" r="12394" b="14211"/>
                    <a:stretch/>
                  </pic:blipFill>
                  <pic:spPr bwMode="auto">
                    <a:xfrm>
                      <a:off x="0" y="0"/>
                      <a:ext cx="4705350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04A" w:rsidRPr="00A03B32" w:rsidRDefault="00D735E3" w:rsidP="00973BEB">
      <w:pPr>
        <w:pStyle w:val="Prrafodelista"/>
        <w:numPr>
          <w:ilvl w:val="0"/>
          <w:numId w:val="45"/>
        </w:numPr>
        <w:ind w:left="360"/>
        <w:rPr>
          <w:b/>
          <w:sz w:val="22"/>
        </w:rPr>
      </w:pPr>
      <w:r w:rsidRPr="00A03B32">
        <w:rPr>
          <w:b/>
          <w:sz w:val="22"/>
        </w:rPr>
        <w:t>Hendidura entre el constrictor superior de la faringe y el cráneo</w:t>
      </w:r>
    </w:p>
    <w:p w:rsidR="0062404A" w:rsidRPr="00F916FC" w:rsidRDefault="00A03B32" w:rsidP="00973BEB">
      <w:pPr>
        <w:pStyle w:val="Prrafodelista"/>
        <w:numPr>
          <w:ilvl w:val="0"/>
          <w:numId w:val="46"/>
        </w:numPr>
        <w:rPr>
          <w:sz w:val="22"/>
        </w:rPr>
      </w:pPr>
      <w:r w:rsidRPr="00A03B32">
        <w:rPr>
          <w:sz w:val="22"/>
        </w:rPr>
        <w:t>Pasan a través de él, elevador del velo del paladar</w:t>
      </w:r>
      <w:r w:rsidRPr="00A03B32">
        <w:rPr>
          <w:b/>
          <w:sz w:val="22"/>
        </w:rPr>
        <w:t xml:space="preserve">, </w:t>
      </w:r>
      <w:r w:rsidRPr="00A03B32">
        <w:rPr>
          <w:sz w:val="22"/>
        </w:rPr>
        <w:t>trompa auditiva y la arteria palatina ascendente</w:t>
      </w:r>
      <w:r w:rsidRPr="00A03B32">
        <w:rPr>
          <w:b/>
          <w:sz w:val="22"/>
        </w:rPr>
        <w:t>.</w:t>
      </w:r>
    </w:p>
    <w:p w:rsidR="00A03B32" w:rsidRPr="00A03B32" w:rsidRDefault="00A03B32" w:rsidP="00973BEB">
      <w:pPr>
        <w:pStyle w:val="Prrafodelista"/>
        <w:numPr>
          <w:ilvl w:val="0"/>
          <w:numId w:val="46"/>
        </w:numPr>
        <w:rPr>
          <w:sz w:val="22"/>
        </w:rPr>
      </w:pPr>
      <w:r w:rsidRPr="00F916FC">
        <w:rPr>
          <w:sz w:val="22"/>
        </w:rPr>
        <w:t>P</w:t>
      </w:r>
      <w:r w:rsidR="005E5B45" w:rsidRPr="00F916FC">
        <w:rPr>
          <w:sz w:val="22"/>
        </w:rPr>
        <w:t>u</w:t>
      </w:r>
      <w:r w:rsidRPr="00F916FC">
        <w:rPr>
          <w:sz w:val="22"/>
        </w:rPr>
        <w:t>nto donde la fascia faringobasilar se fusiona con la fascia bucofaríngea</w:t>
      </w:r>
      <w:r w:rsidRPr="005E5B45">
        <w:rPr>
          <w:b/>
          <w:sz w:val="22"/>
        </w:rPr>
        <w:t xml:space="preserve"> </w:t>
      </w:r>
      <w:r w:rsidRPr="00A03B32">
        <w:rPr>
          <w:sz w:val="22"/>
        </w:rPr>
        <w:t xml:space="preserve">para formar </w:t>
      </w:r>
      <w:r w:rsidR="005E5B45">
        <w:rPr>
          <w:sz w:val="22"/>
        </w:rPr>
        <w:t>ju</w:t>
      </w:r>
      <w:r w:rsidRPr="00A03B32">
        <w:rPr>
          <w:sz w:val="22"/>
        </w:rPr>
        <w:t xml:space="preserve">nto a la mucosa, la delgada </w:t>
      </w:r>
      <w:r w:rsidRPr="005E5B45">
        <w:rPr>
          <w:b/>
          <w:sz w:val="22"/>
        </w:rPr>
        <w:t>pared del receso faríngeo</w:t>
      </w:r>
      <w:r w:rsidRPr="00A03B32">
        <w:rPr>
          <w:sz w:val="22"/>
        </w:rPr>
        <w:t xml:space="preserve">. </w:t>
      </w:r>
    </w:p>
    <w:p w:rsidR="0062404A" w:rsidRDefault="0062404A" w:rsidP="00A03B32">
      <w:pPr>
        <w:rPr>
          <w:sz w:val="22"/>
        </w:rPr>
      </w:pPr>
    </w:p>
    <w:p w:rsidR="0062404A" w:rsidRPr="00A03B32" w:rsidRDefault="00D735E3" w:rsidP="00973BEB">
      <w:pPr>
        <w:pStyle w:val="Prrafodelista"/>
        <w:numPr>
          <w:ilvl w:val="0"/>
          <w:numId w:val="45"/>
        </w:numPr>
        <w:ind w:left="360"/>
        <w:rPr>
          <w:b/>
          <w:sz w:val="22"/>
        </w:rPr>
      </w:pPr>
      <w:r w:rsidRPr="00A03B32">
        <w:rPr>
          <w:b/>
          <w:sz w:val="22"/>
        </w:rPr>
        <w:t>Hendidura entre los constrictores superior y medio de la faringe</w:t>
      </w:r>
    </w:p>
    <w:p w:rsidR="0062404A" w:rsidRPr="005E5B45" w:rsidRDefault="005E5B45" w:rsidP="00973BEB">
      <w:pPr>
        <w:pStyle w:val="Prrafodelista"/>
        <w:numPr>
          <w:ilvl w:val="0"/>
          <w:numId w:val="47"/>
        </w:numPr>
        <w:rPr>
          <w:sz w:val="22"/>
        </w:rPr>
      </w:pPr>
      <w:r>
        <w:rPr>
          <w:sz w:val="22"/>
        </w:rPr>
        <w:t xml:space="preserve">Vía de paso que permite que el estilofaríngeo, el NC IX y el ligamento Estilohioideo alcancen la cara interna de la pared faríngea. </w:t>
      </w:r>
    </w:p>
    <w:p w:rsidR="0062404A" w:rsidRDefault="005E5B45" w:rsidP="00A03B32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0768" behindDoc="0" locked="0" layoutInCell="1" allowOverlap="1" wp14:anchorId="66332143" wp14:editId="528FE7C6">
            <wp:simplePos x="0" y="0"/>
            <wp:positionH relativeFrom="column">
              <wp:posOffset>2701290</wp:posOffset>
            </wp:positionH>
            <wp:positionV relativeFrom="paragraph">
              <wp:posOffset>140335</wp:posOffset>
            </wp:positionV>
            <wp:extent cx="4619625" cy="3462020"/>
            <wp:effectExtent l="0" t="0" r="9525" b="5080"/>
            <wp:wrapSquare wrapText="bothSides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0" t="11997" r="6281" b="10816"/>
                    <a:stretch/>
                  </pic:blipFill>
                  <pic:spPr bwMode="auto">
                    <a:xfrm>
                      <a:off x="0" y="0"/>
                      <a:ext cx="4619625" cy="346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04A" w:rsidRPr="00A03B32" w:rsidRDefault="00D735E3" w:rsidP="00973BEB">
      <w:pPr>
        <w:pStyle w:val="Prrafodelista"/>
        <w:numPr>
          <w:ilvl w:val="0"/>
          <w:numId w:val="45"/>
        </w:numPr>
        <w:ind w:left="360"/>
        <w:rPr>
          <w:b/>
          <w:sz w:val="22"/>
        </w:rPr>
      </w:pPr>
      <w:r w:rsidRPr="00A03B32">
        <w:rPr>
          <w:b/>
          <w:sz w:val="22"/>
        </w:rPr>
        <w:t>Hendidura entre los constrictores medio e inferior de la faringe</w:t>
      </w:r>
    </w:p>
    <w:p w:rsidR="00D735E3" w:rsidRPr="003A4659" w:rsidRDefault="003A4659" w:rsidP="00973BEB">
      <w:pPr>
        <w:pStyle w:val="Prrafodelista"/>
        <w:numPr>
          <w:ilvl w:val="0"/>
          <w:numId w:val="48"/>
        </w:numPr>
        <w:rPr>
          <w:sz w:val="22"/>
        </w:rPr>
      </w:pPr>
      <w:r w:rsidRPr="003A4659">
        <w:rPr>
          <w:sz w:val="22"/>
        </w:rPr>
        <w:t>Permite el paso hacia la laringe del ramo interno del nervio laríngeo superior, de la arteria y vena laríngeas superiores</w:t>
      </w:r>
    </w:p>
    <w:p w:rsidR="00D735E3" w:rsidRDefault="00D735E3" w:rsidP="00A03B32">
      <w:pPr>
        <w:rPr>
          <w:sz w:val="22"/>
        </w:rPr>
      </w:pPr>
    </w:p>
    <w:p w:rsidR="00D735E3" w:rsidRPr="00A03B32" w:rsidRDefault="00D735E3" w:rsidP="00973BEB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A03B32">
        <w:rPr>
          <w:b/>
          <w:sz w:val="22"/>
        </w:rPr>
        <w:t>Hendidura inferior al constrictor inferior de la faringe</w:t>
      </w:r>
      <w:r w:rsidRPr="00A03B32">
        <w:rPr>
          <w:sz w:val="22"/>
        </w:rPr>
        <w:t>.</w:t>
      </w:r>
    </w:p>
    <w:p w:rsidR="00D735E3" w:rsidRPr="003A4659" w:rsidRDefault="003A4659" w:rsidP="00973BEB">
      <w:pPr>
        <w:pStyle w:val="Prrafodelista"/>
        <w:numPr>
          <w:ilvl w:val="0"/>
          <w:numId w:val="49"/>
        </w:numPr>
        <w:rPr>
          <w:sz w:val="22"/>
        </w:rPr>
      </w:pPr>
      <w:r w:rsidRPr="003A4659">
        <w:rPr>
          <w:sz w:val="22"/>
        </w:rPr>
        <w:t xml:space="preserve">Permite que el nervio laríngeo recurrente y la arteria laríngea inferior pasen superiormente hacia la laringe. </w:t>
      </w:r>
    </w:p>
    <w:p w:rsidR="00D735E3" w:rsidRDefault="00D735E3" w:rsidP="008F2759">
      <w:pPr>
        <w:rPr>
          <w:sz w:val="22"/>
        </w:rPr>
      </w:pPr>
    </w:p>
    <w:p w:rsidR="0062404A" w:rsidRPr="006E56F2" w:rsidRDefault="006E56F2" w:rsidP="006E56F2">
      <w:pPr>
        <w:pStyle w:val="Ttulo3"/>
        <w:rPr>
          <w:sz w:val="24"/>
        </w:rPr>
      </w:pPr>
      <w:r w:rsidRPr="006E56F2">
        <w:rPr>
          <w:sz w:val="24"/>
        </w:rPr>
        <w:t>Vasos de la Faringe</w:t>
      </w:r>
    </w:p>
    <w:p w:rsidR="006E56F2" w:rsidRPr="006E56F2" w:rsidRDefault="006E56F2" w:rsidP="008F2759">
      <w:pPr>
        <w:rPr>
          <w:b/>
          <w:sz w:val="22"/>
        </w:rPr>
      </w:pPr>
      <w:r w:rsidRPr="006E56F2">
        <w:rPr>
          <w:b/>
          <w:sz w:val="22"/>
        </w:rPr>
        <w:t>La arteria Tonsilar</w:t>
      </w:r>
    </w:p>
    <w:p w:rsidR="006E56F2" w:rsidRPr="006E56F2" w:rsidRDefault="006E56F2" w:rsidP="00973BEB">
      <w:pPr>
        <w:pStyle w:val="Prrafodelista"/>
        <w:numPr>
          <w:ilvl w:val="0"/>
          <w:numId w:val="49"/>
        </w:numPr>
        <w:ind w:left="360"/>
        <w:rPr>
          <w:sz w:val="22"/>
        </w:rPr>
      </w:pPr>
      <w:r w:rsidRPr="006E56F2">
        <w:rPr>
          <w:sz w:val="22"/>
        </w:rPr>
        <w:t>Rama de la arteria facial</w:t>
      </w:r>
    </w:p>
    <w:p w:rsidR="006E56F2" w:rsidRDefault="006E56F2" w:rsidP="00973BEB">
      <w:pPr>
        <w:pStyle w:val="Prrafodelista"/>
        <w:numPr>
          <w:ilvl w:val="0"/>
          <w:numId w:val="49"/>
        </w:numPr>
        <w:ind w:left="360"/>
        <w:rPr>
          <w:sz w:val="22"/>
        </w:rPr>
      </w:pPr>
      <w:r w:rsidRPr="006E56F2">
        <w:rPr>
          <w:sz w:val="22"/>
        </w:rPr>
        <w:t>Pasa a través del músculo constrictor suprior y penetra en el polo inferior de la tonsila palatina.</w:t>
      </w:r>
    </w:p>
    <w:p w:rsidR="006E56F2" w:rsidRPr="006E56F2" w:rsidRDefault="006E56F2" w:rsidP="00973BEB">
      <w:pPr>
        <w:pStyle w:val="Prrafodelista"/>
        <w:numPr>
          <w:ilvl w:val="0"/>
          <w:numId w:val="49"/>
        </w:numPr>
        <w:ind w:left="360"/>
        <w:rPr>
          <w:sz w:val="22"/>
        </w:rPr>
      </w:pPr>
      <w:r w:rsidRPr="006E56F2">
        <w:rPr>
          <w:b/>
          <w:sz w:val="22"/>
        </w:rPr>
        <w:t>La tonsila</w:t>
      </w:r>
      <w:r w:rsidRPr="006E56F2">
        <w:rPr>
          <w:sz w:val="22"/>
        </w:rPr>
        <w:t xml:space="preserve"> </w:t>
      </w:r>
      <w:r w:rsidRPr="006E56F2">
        <w:rPr>
          <w:b/>
          <w:sz w:val="22"/>
        </w:rPr>
        <w:t>palatina</w:t>
      </w:r>
      <w:r w:rsidRPr="006E56F2">
        <w:rPr>
          <w:sz w:val="22"/>
        </w:rPr>
        <w:t xml:space="preserve"> recibe ramitas de las arterias palatina ascendente, lingual, palatina descendente y faríngea ascendente.</w:t>
      </w:r>
    </w:p>
    <w:p w:rsidR="0062404A" w:rsidRDefault="0062404A" w:rsidP="008F2759">
      <w:pPr>
        <w:rPr>
          <w:sz w:val="22"/>
        </w:rPr>
      </w:pPr>
    </w:p>
    <w:p w:rsidR="0062404A" w:rsidRPr="006E56F2" w:rsidRDefault="006E56F2" w:rsidP="008F2759">
      <w:pPr>
        <w:rPr>
          <w:b/>
          <w:sz w:val="22"/>
        </w:rPr>
      </w:pPr>
      <w:r w:rsidRPr="006E56F2">
        <w:rPr>
          <w:b/>
          <w:sz w:val="22"/>
        </w:rPr>
        <w:t xml:space="preserve">La Vena Palatina Externa (vena </w:t>
      </w:r>
      <w:proofErr w:type="spellStart"/>
      <w:r w:rsidRPr="006E56F2">
        <w:rPr>
          <w:b/>
          <w:sz w:val="22"/>
        </w:rPr>
        <w:t>paratonsilar</w:t>
      </w:r>
      <w:proofErr w:type="spellEnd"/>
      <w:r w:rsidRPr="006E56F2">
        <w:rPr>
          <w:b/>
          <w:sz w:val="22"/>
        </w:rPr>
        <w:t>)</w:t>
      </w:r>
    </w:p>
    <w:p w:rsidR="0062404A" w:rsidRPr="006B5B3D" w:rsidRDefault="006E56F2" w:rsidP="00973BEB">
      <w:pPr>
        <w:pStyle w:val="Prrafodelista"/>
        <w:numPr>
          <w:ilvl w:val="0"/>
          <w:numId w:val="50"/>
        </w:numPr>
        <w:rPr>
          <w:sz w:val="22"/>
        </w:rPr>
      </w:pPr>
      <w:r w:rsidRPr="006B5B3D">
        <w:rPr>
          <w:sz w:val="22"/>
        </w:rPr>
        <w:t xml:space="preserve">Desciende desde el paladar blando y pasa próxima </w:t>
      </w:r>
      <w:proofErr w:type="spellStart"/>
      <w:r w:rsidRPr="006B5B3D">
        <w:rPr>
          <w:sz w:val="22"/>
        </w:rPr>
        <w:t>ala</w:t>
      </w:r>
      <w:proofErr w:type="spellEnd"/>
      <w:r w:rsidRPr="006B5B3D">
        <w:rPr>
          <w:sz w:val="22"/>
        </w:rPr>
        <w:t xml:space="preserve"> cara lateral de la tonsila antes de entrar en el </w:t>
      </w:r>
      <w:r w:rsidRPr="006B5B3D">
        <w:rPr>
          <w:b/>
          <w:sz w:val="22"/>
        </w:rPr>
        <w:t>plexo venoso faríngeo</w:t>
      </w:r>
      <w:r w:rsidRPr="006B5B3D">
        <w:rPr>
          <w:sz w:val="22"/>
        </w:rPr>
        <w:t>.</w:t>
      </w:r>
    </w:p>
    <w:p w:rsidR="0062404A" w:rsidRDefault="0062404A" w:rsidP="008F2759">
      <w:pPr>
        <w:rPr>
          <w:sz w:val="22"/>
        </w:rPr>
      </w:pPr>
    </w:p>
    <w:p w:rsidR="0062404A" w:rsidRDefault="0062404A" w:rsidP="008F2759">
      <w:pPr>
        <w:rPr>
          <w:sz w:val="22"/>
        </w:rPr>
      </w:pPr>
    </w:p>
    <w:p w:rsidR="0062404A" w:rsidRPr="00F34F1D" w:rsidRDefault="00A2592B" w:rsidP="00F34F1D">
      <w:pPr>
        <w:pStyle w:val="Ttulo3"/>
        <w:rPr>
          <w:sz w:val="24"/>
        </w:rPr>
      </w:pPr>
      <w:r w:rsidRPr="00F34F1D">
        <w:rPr>
          <w:sz w:val="24"/>
        </w:rPr>
        <w:lastRenderedPageBreak/>
        <w:t xml:space="preserve">Linfáticos Tonsilares </w:t>
      </w:r>
    </w:p>
    <w:p w:rsidR="00A2592B" w:rsidRDefault="00A2592B" w:rsidP="008F2759">
      <w:pPr>
        <w:rPr>
          <w:sz w:val="22"/>
        </w:rPr>
      </w:pPr>
      <w:r>
        <w:rPr>
          <w:sz w:val="22"/>
        </w:rPr>
        <w:t>Discurren lateral e inferiormente hacia los nódulos linfáticos cercanos al ángulo de la mandíbula y al nódulo yugulodigástrico (nódulo tonsilar [tonsilar o amigdalitis])</w:t>
      </w:r>
    </w:p>
    <w:p w:rsidR="0062404A" w:rsidRDefault="0062404A" w:rsidP="008F2759">
      <w:pPr>
        <w:rPr>
          <w:sz w:val="22"/>
        </w:rPr>
      </w:pPr>
    </w:p>
    <w:p w:rsidR="008C35C3" w:rsidRDefault="008C35C3" w:rsidP="008C35C3">
      <w:pPr>
        <w:rPr>
          <w:sz w:val="22"/>
        </w:rPr>
      </w:pPr>
      <w:r w:rsidRPr="008C35C3">
        <w:rPr>
          <w:b/>
          <w:sz w:val="22"/>
        </w:rPr>
        <w:t>Anillos linfático faríngeo (tonsilar)</w:t>
      </w:r>
      <w:r>
        <w:rPr>
          <w:b/>
          <w:sz w:val="22"/>
        </w:rPr>
        <w:t>:</w:t>
      </w:r>
      <w:r w:rsidRPr="008C35C3">
        <w:rPr>
          <w:sz w:val="22"/>
        </w:rPr>
        <w:t xml:space="preserve"> </w:t>
      </w:r>
    </w:p>
    <w:p w:rsidR="008C35C3" w:rsidRPr="00283062" w:rsidRDefault="008C35C3" w:rsidP="00973BEB">
      <w:pPr>
        <w:pStyle w:val="Prrafodelista"/>
        <w:numPr>
          <w:ilvl w:val="0"/>
          <w:numId w:val="51"/>
        </w:numPr>
        <w:rPr>
          <w:sz w:val="22"/>
        </w:rPr>
      </w:pPr>
      <w:r w:rsidRPr="00283062">
        <w:rPr>
          <w:sz w:val="22"/>
        </w:rPr>
        <w:t xml:space="preserve">Tonsilas palatinas </w:t>
      </w:r>
      <w:r w:rsidRPr="00283062">
        <w:rPr>
          <w:b/>
          <w:sz w:val="22"/>
        </w:rPr>
        <w:t>linguales + faríngeas</w:t>
      </w:r>
      <w:r w:rsidRPr="00283062">
        <w:rPr>
          <w:sz w:val="22"/>
        </w:rPr>
        <w:t xml:space="preserve">. </w:t>
      </w:r>
    </w:p>
    <w:p w:rsidR="008C35C3" w:rsidRPr="00283062" w:rsidRDefault="008C35C3" w:rsidP="00973BEB">
      <w:pPr>
        <w:pStyle w:val="Prrafodelista"/>
        <w:numPr>
          <w:ilvl w:val="0"/>
          <w:numId w:val="51"/>
        </w:numPr>
        <w:rPr>
          <w:sz w:val="22"/>
        </w:rPr>
      </w:pPr>
      <w:r w:rsidRPr="00283062">
        <w:rPr>
          <w:sz w:val="22"/>
        </w:rPr>
        <w:t>Banda circular incompleta porción sup</w:t>
      </w:r>
      <w:r w:rsidR="00283062" w:rsidRPr="00283062">
        <w:rPr>
          <w:sz w:val="22"/>
        </w:rPr>
        <w:t>erior de la</w:t>
      </w:r>
      <w:r w:rsidRPr="00283062">
        <w:rPr>
          <w:sz w:val="22"/>
        </w:rPr>
        <w:t xml:space="preserve"> faringe</w:t>
      </w:r>
      <w:r w:rsidR="00283062" w:rsidRPr="00283062">
        <w:rPr>
          <w:sz w:val="22"/>
        </w:rPr>
        <w:t>.</w:t>
      </w:r>
    </w:p>
    <w:p w:rsidR="00283062" w:rsidRDefault="00283062" w:rsidP="008C35C3">
      <w:pPr>
        <w:rPr>
          <w:sz w:val="22"/>
        </w:rPr>
      </w:pPr>
    </w:p>
    <w:p w:rsidR="008C35C3" w:rsidRPr="008C35C3" w:rsidRDefault="008C35C3" w:rsidP="008C35C3">
      <w:pPr>
        <w:rPr>
          <w:sz w:val="22"/>
        </w:rPr>
      </w:pPr>
      <w:r w:rsidRPr="00283062">
        <w:rPr>
          <w:b/>
          <w:sz w:val="22"/>
        </w:rPr>
        <w:t xml:space="preserve">Porción </w:t>
      </w:r>
      <w:proofErr w:type="spellStart"/>
      <w:r w:rsidRPr="00283062">
        <w:rPr>
          <w:b/>
          <w:sz w:val="22"/>
        </w:rPr>
        <w:t>anteroinf</w:t>
      </w:r>
      <w:r w:rsidR="00283062" w:rsidRPr="00283062">
        <w:rPr>
          <w:b/>
          <w:sz w:val="22"/>
        </w:rPr>
        <w:t>erior</w:t>
      </w:r>
      <w:proofErr w:type="spellEnd"/>
      <w:r w:rsidRPr="00283062">
        <w:rPr>
          <w:b/>
          <w:sz w:val="22"/>
        </w:rPr>
        <w:t xml:space="preserve"> del anillo</w:t>
      </w:r>
      <w:r w:rsidR="00283062">
        <w:rPr>
          <w:sz w:val="22"/>
        </w:rPr>
        <w:t>:</w:t>
      </w:r>
      <w:r w:rsidRPr="008C35C3">
        <w:rPr>
          <w:sz w:val="22"/>
        </w:rPr>
        <w:t xml:space="preserve"> </w:t>
      </w:r>
      <w:r w:rsidR="00283062">
        <w:rPr>
          <w:sz w:val="22"/>
        </w:rPr>
        <w:t xml:space="preserve">formado por la </w:t>
      </w:r>
      <w:r w:rsidRPr="00283062">
        <w:rPr>
          <w:b/>
          <w:sz w:val="22"/>
        </w:rPr>
        <w:t>tonsila lingual</w:t>
      </w:r>
      <w:r w:rsidRPr="008C35C3">
        <w:rPr>
          <w:sz w:val="22"/>
        </w:rPr>
        <w:t xml:space="preserve"> (post. a lengua)</w:t>
      </w:r>
      <w:r w:rsidR="00283062">
        <w:rPr>
          <w:sz w:val="22"/>
        </w:rPr>
        <w:t>.</w:t>
      </w:r>
    </w:p>
    <w:p w:rsidR="008C35C3" w:rsidRPr="008C35C3" w:rsidRDefault="008C35C3" w:rsidP="008C35C3">
      <w:pPr>
        <w:rPr>
          <w:sz w:val="22"/>
        </w:rPr>
      </w:pPr>
      <w:r w:rsidRPr="00283062">
        <w:rPr>
          <w:b/>
          <w:sz w:val="22"/>
        </w:rPr>
        <w:t>Porción lateral del anillo</w:t>
      </w:r>
      <w:r w:rsidR="00283062">
        <w:rPr>
          <w:b/>
          <w:sz w:val="22"/>
        </w:rPr>
        <w:t>:</w:t>
      </w:r>
      <w:r w:rsidRPr="008C35C3">
        <w:rPr>
          <w:sz w:val="22"/>
        </w:rPr>
        <w:t xml:space="preserve"> </w:t>
      </w:r>
      <w:r w:rsidR="00283062">
        <w:rPr>
          <w:sz w:val="22"/>
        </w:rPr>
        <w:t xml:space="preserve">formado por la </w:t>
      </w:r>
      <w:r w:rsidRPr="00283062">
        <w:rPr>
          <w:b/>
          <w:sz w:val="22"/>
        </w:rPr>
        <w:t>tonsila palatina y tub</w:t>
      </w:r>
      <w:r w:rsidR="00283062">
        <w:rPr>
          <w:b/>
          <w:sz w:val="22"/>
        </w:rPr>
        <w:t>á</w:t>
      </w:r>
      <w:r w:rsidRPr="00283062">
        <w:rPr>
          <w:b/>
          <w:sz w:val="22"/>
        </w:rPr>
        <w:t>rica</w:t>
      </w:r>
      <w:r w:rsidR="00283062">
        <w:rPr>
          <w:b/>
          <w:sz w:val="22"/>
        </w:rPr>
        <w:t>.</w:t>
      </w:r>
    </w:p>
    <w:p w:rsidR="008C35C3" w:rsidRPr="008C35C3" w:rsidRDefault="008C35C3" w:rsidP="008C35C3">
      <w:pPr>
        <w:rPr>
          <w:sz w:val="22"/>
        </w:rPr>
      </w:pPr>
      <w:r w:rsidRPr="00283062">
        <w:rPr>
          <w:b/>
          <w:sz w:val="22"/>
        </w:rPr>
        <w:t xml:space="preserve">Porción post. </w:t>
      </w:r>
      <w:proofErr w:type="gramStart"/>
      <w:r w:rsidRPr="00283062">
        <w:rPr>
          <w:b/>
          <w:sz w:val="22"/>
        </w:rPr>
        <w:t>y</w:t>
      </w:r>
      <w:proofErr w:type="gramEnd"/>
      <w:r w:rsidRPr="00283062">
        <w:rPr>
          <w:b/>
          <w:sz w:val="22"/>
        </w:rPr>
        <w:t xml:space="preserve"> sup</w:t>
      </w:r>
      <w:r w:rsidR="00283062">
        <w:rPr>
          <w:b/>
          <w:sz w:val="22"/>
        </w:rPr>
        <w:t>erior del anillo:</w:t>
      </w:r>
      <w:r w:rsidR="00283062">
        <w:rPr>
          <w:sz w:val="22"/>
        </w:rPr>
        <w:t xml:space="preserve"> formado por </w:t>
      </w:r>
      <w:r w:rsidRPr="00283062">
        <w:rPr>
          <w:b/>
          <w:sz w:val="22"/>
        </w:rPr>
        <w:t>tonsila faríngea</w:t>
      </w:r>
    </w:p>
    <w:p w:rsidR="008C35C3" w:rsidRPr="008C35C3" w:rsidRDefault="008C35C3" w:rsidP="008C35C3">
      <w:pPr>
        <w:rPr>
          <w:sz w:val="22"/>
        </w:rPr>
      </w:pPr>
    </w:p>
    <w:p w:rsidR="00BE4B8F" w:rsidRPr="00BE4B8F" w:rsidRDefault="006F6194" w:rsidP="00BE4B8F">
      <w:pPr>
        <w:pStyle w:val="Ttulo3"/>
        <w:rPr>
          <w:sz w:val="24"/>
        </w:rPr>
      </w:pPr>
      <w:r w:rsidRPr="00BE4B8F">
        <w:rPr>
          <w:sz w:val="24"/>
        </w:rPr>
        <w:t>Inervación</w:t>
      </w:r>
      <w:r w:rsidR="008C35C3" w:rsidRPr="00BE4B8F">
        <w:rPr>
          <w:sz w:val="24"/>
        </w:rPr>
        <w:t xml:space="preserve"> </w:t>
      </w:r>
    </w:p>
    <w:p w:rsidR="00386B89" w:rsidRPr="00386B89" w:rsidRDefault="00386B89" w:rsidP="00386B89">
      <w:pPr>
        <w:rPr>
          <w:sz w:val="22"/>
        </w:rPr>
      </w:pPr>
      <w:r w:rsidRPr="00386B89">
        <w:rPr>
          <w:b/>
          <w:sz w:val="22"/>
        </w:rPr>
        <w:t xml:space="preserve">Las fibras motoras </w:t>
      </w:r>
      <w:r w:rsidRPr="00386B89">
        <w:rPr>
          <w:sz w:val="22"/>
        </w:rPr>
        <w:t>del</w:t>
      </w:r>
      <w:r>
        <w:rPr>
          <w:b/>
          <w:sz w:val="22"/>
        </w:rPr>
        <w:t xml:space="preserve"> </w:t>
      </w:r>
      <w:r>
        <w:rPr>
          <w:sz w:val="22"/>
        </w:rPr>
        <w:t xml:space="preserve">plexo nervioso faríngeo derivan del </w:t>
      </w:r>
      <w:r w:rsidRPr="00386B89">
        <w:rPr>
          <w:b/>
          <w:sz w:val="22"/>
        </w:rPr>
        <w:t>NC X</w:t>
      </w:r>
      <w:r>
        <w:rPr>
          <w:sz w:val="22"/>
        </w:rPr>
        <w:t>.</w:t>
      </w:r>
    </w:p>
    <w:p w:rsidR="008C35C3" w:rsidRPr="002271D9" w:rsidRDefault="00386B89" w:rsidP="002271D9">
      <w:pPr>
        <w:pStyle w:val="Prrafodelista"/>
        <w:numPr>
          <w:ilvl w:val="0"/>
          <w:numId w:val="54"/>
        </w:numPr>
        <w:rPr>
          <w:sz w:val="22"/>
        </w:rPr>
      </w:pPr>
      <w:r w:rsidRPr="002271D9">
        <w:rPr>
          <w:b/>
          <w:sz w:val="22"/>
        </w:rPr>
        <w:t>El plexo nervioso faríngeo</w:t>
      </w:r>
      <w:r w:rsidRPr="002271D9">
        <w:rPr>
          <w:sz w:val="22"/>
        </w:rPr>
        <w:t xml:space="preserve"> inerva la faringe (motora y </w:t>
      </w:r>
      <w:proofErr w:type="spellStart"/>
      <w:r w:rsidRPr="002271D9">
        <w:rPr>
          <w:sz w:val="22"/>
        </w:rPr>
        <w:t>sensitva</w:t>
      </w:r>
      <w:proofErr w:type="spellEnd"/>
      <w:r w:rsidRPr="002271D9">
        <w:rPr>
          <w:sz w:val="22"/>
        </w:rPr>
        <w:t xml:space="preserve">), y todos los músculos de la faringe y </w:t>
      </w:r>
      <w:proofErr w:type="spellStart"/>
      <w:r w:rsidRPr="002271D9">
        <w:rPr>
          <w:sz w:val="22"/>
        </w:rPr>
        <w:t>palador</w:t>
      </w:r>
      <w:proofErr w:type="spellEnd"/>
      <w:r w:rsidRPr="002271D9">
        <w:rPr>
          <w:sz w:val="22"/>
        </w:rPr>
        <w:t xml:space="preserve"> blando</w:t>
      </w:r>
    </w:p>
    <w:p w:rsidR="00386B89" w:rsidRPr="002271D9" w:rsidRDefault="00386B89" w:rsidP="002271D9">
      <w:pPr>
        <w:pStyle w:val="Prrafodelista"/>
        <w:numPr>
          <w:ilvl w:val="0"/>
          <w:numId w:val="54"/>
        </w:numPr>
        <w:rPr>
          <w:sz w:val="22"/>
        </w:rPr>
      </w:pPr>
      <w:r w:rsidRPr="002271D9">
        <w:rPr>
          <w:b/>
          <w:sz w:val="22"/>
        </w:rPr>
        <w:t xml:space="preserve">El estilofaríngeo </w:t>
      </w:r>
      <w:r w:rsidRPr="002271D9">
        <w:rPr>
          <w:sz w:val="22"/>
        </w:rPr>
        <w:t xml:space="preserve">(NC IX) y </w:t>
      </w:r>
      <w:r w:rsidRPr="002271D9">
        <w:rPr>
          <w:b/>
          <w:sz w:val="22"/>
        </w:rPr>
        <w:t>el tensor del velo del paladar</w:t>
      </w:r>
      <w:r w:rsidRPr="002271D9">
        <w:rPr>
          <w:sz w:val="22"/>
        </w:rPr>
        <w:t xml:space="preserve"> (NC V3) son la excepción.</w:t>
      </w:r>
    </w:p>
    <w:p w:rsidR="00386B89" w:rsidRPr="002271D9" w:rsidRDefault="00386B89" w:rsidP="002271D9">
      <w:pPr>
        <w:pStyle w:val="Prrafodelista"/>
        <w:numPr>
          <w:ilvl w:val="0"/>
          <w:numId w:val="54"/>
        </w:numPr>
        <w:rPr>
          <w:sz w:val="22"/>
        </w:rPr>
      </w:pPr>
      <w:r w:rsidRPr="002271D9">
        <w:rPr>
          <w:b/>
          <w:sz w:val="22"/>
        </w:rPr>
        <w:t>El constrictor inferior de la faringe</w:t>
      </w:r>
      <w:r w:rsidRPr="002271D9">
        <w:rPr>
          <w:sz w:val="22"/>
        </w:rPr>
        <w:t xml:space="preserve"> recibe fibras </w:t>
      </w:r>
      <w:r w:rsidRPr="002271D9">
        <w:rPr>
          <w:b/>
          <w:sz w:val="22"/>
        </w:rPr>
        <w:t>motoras</w:t>
      </w:r>
      <w:r w:rsidRPr="002271D9">
        <w:rPr>
          <w:sz w:val="22"/>
        </w:rPr>
        <w:t xml:space="preserve"> del ramo </w:t>
      </w:r>
      <w:r w:rsidRPr="002271D9">
        <w:rPr>
          <w:b/>
          <w:sz w:val="22"/>
        </w:rPr>
        <w:t>externo del nervio laríngeo superior</w:t>
      </w:r>
      <w:r w:rsidRPr="002271D9">
        <w:rPr>
          <w:sz w:val="22"/>
        </w:rPr>
        <w:t xml:space="preserve"> y del </w:t>
      </w:r>
      <w:r w:rsidRPr="002271D9">
        <w:rPr>
          <w:b/>
          <w:sz w:val="22"/>
        </w:rPr>
        <w:t>ramo laríngeo recurrente del vago</w:t>
      </w:r>
      <w:r w:rsidRPr="002271D9">
        <w:rPr>
          <w:sz w:val="22"/>
        </w:rPr>
        <w:t>.</w:t>
      </w:r>
    </w:p>
    <w:p w:rsidR="00386B89" w:rsidRDefault="00386B89" w:rsidP="008C35C3">
      <w:pPr>
        <w:rPr>
          <w:sz w:val="22"/>
        </w:rPr>
      </w:pPr>
    </w:p>
    <w:p w:rsidR="00386B89" w:rsidRDefault="00386B89" w:rsidP="008C35C3">
      <w:pPr>
        <w:rPr>
          <w:sz w:val="22"/>
        </w:rPr>
      </w:pPr>
      <w:r w:rsidRPr="00386B89">
        <w:rPr>
          <w:b/>
          <w:sz w:val="22"/>
        </w:rPr>
        <w:t>Las fibras sensitivas</w:t>
      </w:r>
      <w:r>
        <w:rPr>
          <w:sz w:val="22"/>
        </w:rPr>
        <w:t xml:space="preserve"> del plexo nervioso faríngeo derivan del </w:t>
      </w:r>
      <w:r w:rsidRPr="00386B89">
        <w:rPr>
          <w:b/>
          <w:sz w:val="22"/>
        </w:rPr>
        <w:t>NC IX</w:t>
      </w:r>
      <w:r>
        <w:rPr>
          <w:sz w:val="22"/>
        </w:rPr>
        <w:t>.</w:t>
      </w:r>
    </w:p>
    <w:p w:rsidR="00386B89" w:rsidRPr="002271D9" w:rsidRDefault="00386B89" w:rsidP="002271D9">
      <w:pPr>
        <w:pStyle w:val="Prrafodelista"/>
        <w:numPr>
          <w:ilvl w:val="0"/>
          <w:numId w:val="55"/>
        </w:numPr>
        <w:rPr>
          <w:sz w:val="22"/>
        </w:rPr>
      </w:pPr>
      <w:r w:rsidRPr="002271D9">
        <w:rPr>
          <w:b/>
          <w:sz w:val="22"/>
        </w:rPr>
        <w:t>La mucosa anterior y superior</w:t>
      </w:r>
      <w:r w:rsidRPr="002271D9">
        <w:rPr>
          <w:sz w:val="22"/>
        </w:rPr>
        <w:t xml:space="preserve"> de la </w:t>
      </w:r>
      <w:r w:rsidRPr="002271D9">
        <w:rPr>
          <w:b/>
          <w:sz w:val="22"/>
        </w:rPr>
        <w:t>nasofaringe</w:t>
      </w:r>
      <w:r w:rsidRPr="002271D9">
        <w:rPr>
          <w:sz w:val="22"/>
        </w:rPr>
        <w:t xml:space="preserve"> recibe inervación del </w:t>
      </w:r>
      <w:r w:rsidRPr="002271D9">
        <w:rPr>
          <w:b/>
          <w:sz w:val="22"/>
        </w:rPr>
        <w:t>NC V2</w:t>
      </w:r>
      <w:r w:rsidRPr="002271D9">
        <w:rPr>
          <w:sz w:val="22"/>
        </w:rPr>
        <w:t>.</w:t>
      </w:r>
    </w:p>
    <w:p w:rsidR="00386B89" w:rsidRDefault="00386B89" w:rsidP="008C35C3">
      <w:pPr>
        <w:rPr>
          <w:sz w:val="22"/>
        </w:rPr>
      </w:pPr>
    </w:p>
    <w:p w:rsidR="00386B89" w:rsidRDefault="00386B89" w:rsidP="008C35C3">
      <w:pPr>
        <w:rPr>
          <w:sz w:val="22"/>
        </w:rPr>
      </w:pPr>
      <w:r w:rsidRPr="00386B89">
        <w:rPr>
          <w:b/>
          <w:sz w:val="22"/>
        </w:rPr>
        <w:t xml:space="preserve">Los nervios tonsilares </w:t>
      </w:r>
      <w:r>
        <w:rPr>
          <w:sz w:val="22"/>
        </w:rPr>
        <w:t xml:space="preserve">derivan del </w:t>
      </w:r>
      <w:r w:rsidRPr="00386B89">
        <w:rPr>
          <w:b/>
          <w:sz w:val="22"/>
        </w:rPr>
        <w:t>plexo nervioso tonsilar</w:t>
      </w:r>
      <w:r>
        <w:rPr>
          <w:sz w:val="22"/>
        </w:rPr>
        <w:t xml:space="preserve">, formado por </w:t>
      </w:r>
      <w:r w:rsidRPr="00386B89">
        <w:rPr>
          <w:b/>
          <w:sz w:val="22"/>
        </w:rPr>
        <w:t xml:space="preserve">ramos del nervio NC IX y </w:t>
      </w:r>
      <w:r>
        <w:rPr>
          <w:b/>
          <w:sz w:val="22"/>
        </w:rPr>
        <w:t>NC X</w:t>
      </w:r>
      <w:r>
        <w:rPr>
          <w:sz w:val="22"/>
        </w:rPr>
        <w:t xml:space="preserve">. </w:t>
      </w:r>
    </w:p>
    <w:p w:rsidR="00386B89" w:rsidRPr="008C35C3" w:rsidRDefault="00386B89" w:rsidP="008C35C3">
      <w:pPr>
        <w:rPr>
          <w:sz w:val="22"/>
        </w:rPr>
      </w:pPr>
    </w:p>
    <w:p w:rsidR="008C35C3" w:rsidRPr="00A22A07" w:rsidRDefault="008C35C3" w:rsidP="00A22A07">
      <w:pPr>
        <w:pStyle w:val="Ttulo2"/>
        <w:rPr>
          <w:sz w:val="28"/>
        </w:rPr>
      </w:pPr>
      <w:r w:rsidRPr="00A22A07">
        <w:rPr>
          <w:sz w:val="28"/>
        </w:rPr>
        <w:t>Esófago</w:t>
      </w:r>
    </w:p>
    <w:p w:rsidR="00E75385" w:rsidRPr="00E75385" w:rsidRDefault="00E75385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E75385">
        <w:rPr>
          <w:sz w:val="22"/>
        </w:rPr>
        <w:t>T</w:t>
      </w:r>
      <w:r w:rsidR="008C35C3" w:rsidRPr="00E75385">
        <w:rPr>
          <w:sz w:val="22"/>
        </w:rPr>
        <w:t xml:space="preserve">ubo muscular que conecta la faringe con el </w:t>
      </w:r>
      <w:r w:rsidR="00A22A07" w:rsidRPr="00E75385">
        <w:rPr>
          <w:sz w:val="22"/>
        </w:rPr>
        <w:t>estómago</w:t>
      </w:r>
      <w:r w:rsidR="008C35C3" w:rsidRPr="00E75385">
        <w:rPr>
          <w:sz w:val="22"/>
        </w:rPr>
        <w:t xml:space="preserve">. </w:t>
      </w:r>
    </w:p>
    <w:p w:rsidR="005D29AA" w:rsidRDefault="008C35C3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E75385">
        <w:rPr>
          <w:b/>
          <w:sz w:val="22"/>
        </w:rPr>
        <w:t>Comienza</w:t>
      </w:r>
      <w:r w:rsidRPr="00E75385">
        <w:rPr>
          <w:sz w:val="22"/>
        </w:rPr>
        <w:t>: cuello. Continua: sup</w:t>
      </w:r>
      <w:r w:rsidR="00E75385" w:rsidRPr="00E75385">
        <w:rPr>
          <w:sz w:val="22"/>
        </w:rPr>
        <w:t>eriormente</w:t>
      </w:r>
      <w:r w:rsidRPr="00E75385">
        <w:rPr>
          <w:sz w:val="22"/>
        </w:rPr>
        <w:t xml:space="preserve"> </w:t>
      </w:r>
      <w:r w:rsidRPr="00E75385">
        <w:rPr>
          <w:b/>
          <w:sz w:val="22"/>
        </w:rPr>
        <w:t>laringofarin</w:t>
      </w:r>
      <w:r w:rsidR="00E75385" w:rsidRPr="00E75385">
        <w:rPr>
          <w:b/>
          <w:sz w:val="22"/>
        </w:rPr>
        <w:t>g</w:t>
      </w:r>
      <w:r w:rsidRPr="00E75385">
        <w:rPr>
          <w:b/>
          <w:sz w:val="22"/>
        </w:rPr>
        <w:t>e</w:t>
      </w:r>
      <w:r w:rsidRPr="00E75385">
        <w:rPr>
          <w:sz w:val="22"/>
        </w:rPr>
        <w:t xml:space="preserve"> a nivel </w:t>
      </w:r>
      <w:r w:rsidR="00E75385" w:rsidRPr="00E75385">
        <w:rPr>
          <w:sz w:val="22"/>
        </w:rPr>
        <w:t xml:space="preserve">de la </w:t>
      </w:r>
      <w:r w:rsidRPr="00E75385">
        <w:rPr>
          <w:b/>
          <w:sz w:val="22"/>
        </w:rPr>
        <w:t>unión faringoesofágica</w:t>
      </w:r>
      <w:r w:rsidRPr="00E75385">
        <w:rPr>
          <w:sz w:val="22"/>
        </w:rPr>
        <w:t xml:space="preserve">. </w:t>
      </w:r>
    </w:p>
    <w:p w:rsidR="008C35C3" w:rsidRPr="00E75385" w:rsidRDefault="005D29AA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1792" behindDoc="0" locked="0" layoutInCell="1" allowOverlap="1" wp14:anchorId="0BDFEDDA" wp14:editId="28B48682">
            <wp:simplePos x="0" y="0"/>
            <wp:positionH relativeFrom="column">
              <wp:posOffset>4086225</wp:posOffset>
            </wp:positionH>
            <wp:positionV relativeFrom="paragraph">
              <wp:posOffset>43815</wp:posOffset>
            </wp:positionV>
            <wp:extent cx="3162300" cy="2847975"/>
            <wp:effectExtent l="0" t="0" r="0" b="9525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97" t="16523" r="11036" b="15797"/>
                    <a:stretch/>
                  </pic:blipFill>
                  <pic:spPr bwMode="auto">
                    <a:xfrm>
                      <a:off x="0" y="0"/>
                      <a:ext cx="31623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11F82">
        <w:rPr>
          <w:sz w:val="22"/>
        </w:rPr>
        <w:t>E</w:t>
      </w:r>
      <w:r w:rsidR="00E11F82" w:rsidRPr="00E75385">
        <w:rPr>
          <w:sz w:val="22"/>
        </w:rPr>
        <w:t>n contacto con pleura cervical de raíz del cuello</w:t>
      </w:r>
    </w:p>
    <w:p w:rsidR="007E7A57" w:rsidRDefault="008C35C3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027000">
        <w:rPr>
          <w:b/>
          <w:sz w:val="22"/>
        </w:rPr>
        <w:t>Constituido</w:t>
      </w:r>
      <w:r w:rsidR="00027000">
        <w:rPr>
          <w:sz w:val="22"/>
        </w:rPr>
        <w:t xml:space="preserve">: </w:t>
      </w:r>
    </w:p>
    <w:p w:rsidR="007E7A57" w:rsidRDefault="007E7A57" w:rsidP="007E7A57">
      <w:pPr>
        <w:pStyle w:val="Prrafodelista"/>
        <w:numPr>
          <w:ilvl w:val="0"/>
          <w:numId w:val="57"/>
        </w:numPr>
        <w:rPr>
          <w:sz w:val="22"/>
        </w:rPr>
      </w:pPr>
      <w:r>
        <w:rPr>
          <w:sz w:val="22"/>
        </w:rPr>
        <w:t>M</w:t>
      </w:r>
      <w:r w:rsidR="00027000">
        <w:rPr>
          <w:sz w:val="22"/>
        </w:rPr>
        <w:t>úsculo</w:t>
      </w:r>
      <w:r w:rsidR="008C35C3" w:rsidRPr="00E75385">
        <w:rPr>
          <w:sz w:val="22"/>
        </w:rPr>
        <w:t xml:space="preserve"> estriado (voluntario) </w:t>
      </w:r>
      <w:r w:rsidR="00027000">
        <w:rPr>
          <w:sz w:val="22"/>
        </w:rPr>
        <w:t xml:space="preserve">en 1/3 </w:t>
      </w:r>
      <w:r w:rsidR="008C35C3" w:rsidRPr="00E75385">
        <w:rPr>
          <w:sz w:val="22"/>
        </w:rPr>
        <w:t>sup</w:t>
      </w:r>
      <w:r w:rsidR="00027000">
        <w:rPr>
          <w:sz w:val="22"/>
        </w:rPr>
        <w:t xml:space="preserve">erior; </w:t>
      </w:r>
    </w:p>
    <w:p w:rsidR="007E7A57" w:rsidRDefault="007E7A57" w:rsidP="007E7A57">
      <w:pPr>
        <w:pStyle w:val="Prrafodelista"/>
        <w:numPr>
          <w:ilvl w:val="0"/>
          <w:numId w:val="57"/>
        </w:numPr>
        <w:rPr>
          <w:sz w:val="22"/>
        </w:rPr>
      </w:pPr>
      <w:r>
        <w:rPr>
          <w:sz w:val="22"/>
        </w:rPr>
        <w:t>M</w:t>
      </w:r>
      <w:r w:rsidR="00027000">
        <w:rPr>
          <w:sz w:val="22"/>
        </w:rPr>
        <w:t>úsculo</w:t>
      </w:r>
      <w:r w:rsidR="008C35C3" w:rsidRPr="00E75385">
        <w:rPr>
          <w:sz w:val="22"/>
        </w:rPr>
        <w:t xml:space="preserve"> liso (involuntario) tercio inf</w:t>
      </w:r>
      <w:r w:rsidR="00027000">
        <w:rPr>
          <w:sz w:val="22"/>
        </w:rPr>
        <w:t>erior;</w:t>
      </w:r>
      <w:r w:rsidR="008C35C3" w:rsidRPr="00E75385">
        <w:rPr>
          <w:sz w:val="22"/>
        </w:rPr>
        <w:t xml:space="preserve"> </w:t>
      </w:r>
    </w:p>
    <w:p w:rsidR="008C35C3" w:rsidRDefault="007E7A57" w:rsidP="007E7A57">
      <w:pPr>
        <w:pStyle w:val="Prrafodelista"/>
        <w:numPr>
          <w:ilvl w:val="0"/>
          <w:numId w:val="57"/>
        </w:numPr>
        <w:rPr>
          <w:sz w:val="22"/>
        </w:rPr>
      </w:pPr>
      <w:r>
        <w:rPr>
          <w:sz w:val="22"/>
        </w:rPr>
        <w:t>M</w:t>
      </w:r>
      <w:r w:rsidR="008C35C3" w:rsidRPr="00E75385">
        <w:rPr>
          <w:sz w:val="22"/>
        </w:rPr>
        <w:t xml:space="preserve">ezcla de ambos en </w:t>
      </w:r>
      <w:r w:rsidR="00027000">
        <w:rPr>
          <w:sz w:val="22"/>
        </w:rPr>
        <w:t xml:space="preserve">1/3 </w:t>
      </w:r>
      <w:r w:rsidR="008C35C3" w:rsidRPr="00E75385">
        <w:rPr>
          <w:sz w:val="22"/>
        </w:rPr>
        <w:t>medio.</w:t>
      </w:r>
    </w:p>
    <w:p w:rsidR="007E7A57" w:rsidRPr="00E75385" w:rsidRDefault="007E7A57" w:rsidP="007E7A57">
      <w:pPr>
        <w:pStyle w:val="Prrafodelista"/>
        <w:ind w:left="360"/>
        <w:rPr>
          <w:sz w:val="22"/>
        </w:rPr>
      </w:pPr>
    </w:p>
    <w:p w:rsidR="00E11F82" w:rsidRDefault="007E7A57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A96761">
        <w:rPr>
          <w:sz w:val="22"/>
        </w:rPr>
        <w:t>1ra po</w:t>
      </w:r>
      <w:r w:rsidR="00A96761" w:rsidRPr="00A96761">
        <w:rPr>
          <w:sz w:val="22"/>
        </w:rPr>
        <w:t>r</w:t>
      </w:r>
      <w:r w:rsidRPr="00A96761">
        <w:rPr>
          <w:sz w:val="22"/>
        </w:rPr>
        <w:t>ción</w:t>
      </w:r>
      <w:r>
        <w:rPr>
          <w:b/>
          <w:sz w:val="22"/>
        </w:rPr>
        <w:t xml:space="preserve">: </w:t>
      </w:r>
      <w:r w:rsidRPr="007E7A57">
        <w:rPr>
          <w:b/>
          <w:sz w:val="22"/>
        </w:rPr>
        <w:t>E</w:t>
      </w:r>
      <w:r w:rsidR="008C35C3" w:rsidRPr="007E7A57">
        <w:rPr>
          <w:b/>
          <w:sz w:val="22"/>
        </w:rPr>
        <w:t>sófago cervical</w:t>
      </w:r>
      <w:r w:rsidR="00E11F82">
        <w:rPr>
          <w:b/>
          <w:sz w:val="22"/>
        </w:rPr>
        <w:t>;</w:t>
      </w:r>
      <w:r w:rsidR="008C35C3" w:rsidRPr="00E75385">
        <w:rPr>
          <w:sz w:val="22"/>
        </w:rPr>
        <w:t xml:space="preserve"> </w:t>
      </w:r>
    </w:p>
    <w:p w:rsidR="00E11F82" w:rsidRDefault="007E7A57" w:rsidP="00E11F82">
      <w:pPr>
        <w:pStyle w:val="Prrafodelista"/>
        <w:numPr>
          <w:ilvl w:val="0"/>
          <w:numId w:val="58"/>
        </w:numPr>
        <w:rPr>
          <w:sz w:val="22"/>
        </w:rPr>
      </w:pPr>
      <w:r>
        <w:rPr>
          <w:sz w:val="22"/>
        </w:rPr>
        <w:t xml:space="preserve">Voluntaria; </w:t>
      </w:r>
    </w:p>
    <w:p w:rsidR="00E11F82" w:rsidRDefault="001764F8" w:rsidP="00E11F82">
      <w:pPr>
        <w:pStyle w:val="Prrafodelista"/>
        <w:numPr>
          <w:ilvl w:val="0"/>
          <w:numId w:val="58"/>
        </w:numPr>
        <w:rPr>
          <w:sz w:val="22"/>
        </w:rPr>
      </w:pPr>
      <w:r w:rsidRPr="00E75385">
        <w:rPr>
          <w:sz w:val="22"/>
        </w:rPr>
        <w:t xml:space="preserve">entre </w:t>
      </w:r>
      <w:r w:rsidRPr="00E11F82">
        <w:rPr>
          <w:b/>
          <w:sz w:val="22"/>
        </w:rPr>
        <w:t>tráquea y columna vertebral</w:t>
      </w:r>
      <w:r>
        <w:rPr>
          <w:sz w:val="22"/>
        </w:rPr>
        <w:t>;</w:t>
      </w:r>
      <w:r w:rsidRPr="00E75385">
        <w:rPr>
          <w:sz w:val="22"/>
        </w:rPr>
        <w:t xml:space="preserve"> </w:t>
      </w:r>
    </w:p>
    <w:p w:rsidR="00E11F82" w:rsidRDefault="008C35C3" w:rsidP="00E11F82">
      <w:pPr>
        <w:pStyle w:val="Prrafodelista"/>
        <w:numPr>
          <w:ilvl w:val="0"/>
          <w:numId w:val="58"/>
        </w:numPr>
        <w:rPr>
          <w:sz w:val="22"/>
        </w:rPr>
      </w:pPr>
      <w:r w:rsidRPr="00E75385">
        <w:rPr>
          <w:sz w:val="22"/>
        </w:rPr>
        <w:t>post</w:t>
      </w:r>
      <w:r w:rsidR="007E7A57">
        <w:rPr>
          <w:sz w:val="22"/>
        </w:rPr>
        <w:t>erior</w:t>
      </w:r>
      <w:r w:rsidR="00A96761">
        <w:rPr>
          <w:sz w:val="22"/>
        </w:rPr>
        <w:t xml:space="preserve"> </w:t>
      </w:r>
      <w:r w:rsidR="007E7A57">
        <w:rPr>
          <w:sz w:val="22"/>
        </w:rPr>
        <w:t xml:space="preserve">al </w:t>
      </w:r>
      <w:r w:rsidRPr="00E75385">
        <w:rPr>
          <w:sz w:val="22"/>
        </w:rPr>
        <w:t>borde inf</w:t>
      </w:r>
      <w:r w:rsidR="007E7A57">
        <w:rPr>
          <w:sz w:val="22"/>
        </w:rPr>
        <w:t>erior</w:t>
      </w:r>
      <w:r w:rsidRPr="00E75385">
        <w:rPr>
          <w:sz w:val="22"/>
        </w:rPr>
        <w:t xml:space="preserve"> </w:t>
      </w:r>
      <w:r w:rsidRPr="007E7A57">
        <w:rPr>
          <w:b/>
          <w:sz w:val="22"/>
        </w:rPr>
        <w:t>Cricoides</w:t>
      </w:r>
      <w:r w:rsidRPr="00E75385">
        <w:rPr>
          <w:sz w:val="22"/>
        </w:rPr>
        <w:t xml:space="preserve"> en plano medio</w:t>
      </w:r>
      <w:r w:rsidR="007E7A57">
        <w:rPr>
          <w:sz w:val="22"/>
        </w:rPr>
        <w:t xml:space="preserve"> a</w:t>
      </w:r>
      <w:r w:rsidRPr="00E75385">
        <w:rPr>
          <w:sz w:val="22"/>
        </w:rPr>
        <w:t xml:space="preserve"> </w:t>
      </w:r>
      <w:r w:rsidRPr="007E7A57">
        <w:rPr>
          <w:b/>
          <w:sz w:val="22"/>
        </w:rPr>
        <w:t>C6</w:t>
      </w:r>
      <w:r w:rsidR="009A17CE">
        <w:rPr>
          <w:sz w:val="22"/>
        </w:rPr>
        <w:t xml:space="preserve">; se inclina a la izquierda; </w:t>
      </w:r>
    </w:p>
    <w:p w:rsidR="00E11F82" w:rsidRDefault="009A17CE" w:rsidP="00E11F82">
      <w:pPr>
        <w:pStyle w:val="Prrafodelista"/>
        <w:numPr>
          <w:ilvl w:val="0"/>
          <w:numId w:val="58"/>
        </w:numPr>
        <w:rPr>
          <w:sz w:val="22"/>
        </w:rPr>
      </w:pPr>
      <w:r>
        <w:rPr>
          <w:sz w:val="22"/>
        </w:rPr>
        <w:t xml:space="preserve">entra al mediastino a través de la </w:t>
      </w:r>
      <w:r>
        <w:rPr>
          <w:b/>
          <w:sz w:val="22"/>
        </w:rPr>
        <w:t>abertura superior del tórax</w:t>
      </w:r>
      <w:r>
        <w:rPr>
          <w:sz w:val="22"/>
        </w:rPr>
        <w:t xml:space="preserve"> (pasa a ser esófago torácico)</w:t>
      </w:r>
      <w:r w:rsidR="00E11F82">
        <w:rPr>
          <w:sz w:val="22"/>
        </w:rPr>
        <w:t xml:space="preserve">; </w:t>
      </w:r>
    </w:p>
    <w:p w:rsidR="008C35C3" w:rsidRDefault="00E11F82" w:rsidP="00E11F82">
      <w:pPr>
        <w:pStyle w:val="Prrafodelista"/>
        <w:numPr>
          <w:ilvl w:val="0"/>
          <w:numId w:val="58"/>
        </w:numPr>
        <w:rPr>
          <w:sz w:val="22"/>
        </w:rPr>
      </w:pPr>
      <w:r w:rsidRPr="00E75385">
        <w:rPr>
          <w:sz w:val="22"/>
        </w:rPr>
        <w:t xml:space="preserve">Unido a la </w:t>
      </w:r>
      <w:r w:rsidRPr="00E11F82">
        <w:rPr>
          <w:b/>
          <w:sz w:val="22"/>
        </w:rPr>
        <w:t>tr</w:t>
      </w:r>
      <w:r w:rsidRPr="00E11F82">
        <w:rPr>
          <w:b/>
          <w:sz w:val="22"/>
        </w:rPr>
        <w:t>á</w:t>
      </w:r>
      <w:r w:rsidRPr="00E11F82">
        <w:rPr>
          <w:b/>
          <w:sz w:val="22"/>
        </w:rPr>
        <w:t>quea</w:t>
      </w:r>
      <w:r w:rsidRPr="00E75385">
        <w:rPr>
          <w:sz w:val="22"/>
        </w:rPr>
        <w:t xml:space="preserve"> por tejido </w:t>
      </w:r>
      <w:r w:rsidRPr="00E11F82">
        <w:rPr>
          <w:b/>
          <w:sz w:val="22"/>
        </w:rPr>
        <w:t>conectivo laxo</w:t>
      </w:r>
      <w:r w:rsidR="009A17CE">
        <w:rPr>
          <w:sz w:val="22"/>
        </w:rPr>
        <w:t>.</w:t>
      </w:r>
    </w:p>
    <w:p w:rsidR="00E11F82" w:rsidRPr="00E75385" w:rsidRDefault="00E11F82" w:rsidP="00E11F82">
      <w:pPr>
        <w:pStyle w:val="Prrafodelista"/>
        <w:ind w:left="360"/>
        <w:rPr>
          <w:sz w:val="22"/>
        </w:rPr>
      </w:pPr>
    </w:p>
    <w:p w:rsidR="008C35C3" w:rsidRDefault="001B1D6F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1B1D6F">
        <w:rPr>
          <w:b/>
          <w:sz w:val="22"/>
        </w:rPr>
        <w:t>La unión faringoesofá</w:t>
      </w:r>
      <w:r w:rsidR="008C35C3" w:rsidRPr="001B1D6F">
        <w:rPr>
          <w:b/>
          <w:sz w:val="22"/>
        </w:rPr>
        <w:t>gica</w:t>
      </w:r>
      <w:r w:rsidR="00A96761">
        <w:rPr>
          <w:b/>
          <w:sz w:val="22"/>
        </w:rPr>
        <w:t>:</w:t>
      </w:r>
      <w:r w:rsidR="008C35C3" w:rsidRPr="00E75385">
        <w:rPr>
          <w:sz w:val="22"/>
        </w:rPr>
        <w:t xml:space="preserve"> </w:t>
      </w:r>
      <w:r>
        <w:rPr>
          <w:sz w:val="22"/>
        </w:rPr>
        <w:t>constricción</w:t>
      </w:r>
      <w:r w:rsidR="00A96761">
        <w:rPr>
          <w:sz w:val="22"/>
        </w:rPr>
        <w:t xml:space="preserve"> producida por porción </w:t>
      </w:r>
      <w:r w:rsidR="00A96761" w:rsidRPr="00A96761">
        <w:rPr>
          <w:b/>
          <w:sz w:val="22"/>
        </w:rPr>
        <w:t>cricofarí</w:t>
      </w:r>
      <w:r w:rsidR="008C35C3" w:rsidRPr="00A96761">
        <w:rPr>
          <w:b/>
          <w:sz w:val="22"/>
        </w:rPr>
        <w:t>ngea</w:t>
      </w:r>
      <w:r w:rsidR="008C35C3" w:rsidRPr="00E75385">
        <w:rPr>
          <w:sz w:val="22"/>
        </w:rPr>
        <w:t xml:space="preserve"> del </w:t>
      </w:r>
      <w:proofErr w:type="spellStart"/>
      <w:r w:rsidR="008C35C3" w:rsidRPr="00E75385">
        <w:rPr>
          <w:sz w:val="22"/>
        </w:rPr>
        <w:t>musc</w:t>
      </w:r>
      <w:proofErr w:type="spellEnd"/>
      <w:r w:rsidR="008C35C3" w:rsidRPr="00E75385">
        <w:rPr>
          <w:sz w:val="22"/>
        </w:rPr>
        <w:t xml:space="preserve">. </w:t>
      </w:r>
      <w:r w:rsidR="008C35C3" w:rsidRPr="00A96761">
        <w:rPr>
          <w:b/>
          <w:sz w:val="22"/>
        </w:rPr>
        <w:t>constrictor inf</w:t>
      </w:r>
      <w:r w:rsidR="00A96761">
        <w:rPr>
          <w:b/>
          <w:sz w:val="22"/>
        </w:rPr>
        <w:t>erior</w:t>
      </w:r>
      <w:r w:rsidR="008C35C3" w:rsidRPr="00E75385">
        <w:rPr>
          <w:sz w:val="22"/>
        </w:rPr>
        <w:t xml:space="preserve"> de la faringe (</w:t>
      </w:r>
      <w:r w:rsidR="008C35C3" w:rsidRPr="00A96761">
        <w:rPr>
          <w:b/>
          <w:sz w:val="22"/>
        </w:rPr>
        <w:t>esfínter esofágico sup</w:t>
      </w:r>
      <w:r w:rsidRPr="00A96761">
        <w:rPr>
          <w:b/>
          <w:sz w:val="22"/>
        </w:rPr>
        <w:t>erior</w:t>
      </w:r>
      <w:r w:rsidR="008C35C3" w:rsidRPr="00E75385">
        <w:rPr>
          <w:sz w:val="22"/>
        </w:rPr>
        <w:t xml:space="preserve">) porción </w:t>
      </w:r>
      <w:r w:rsidR="008C35C3" w:rsidRPr="00A96761">
        <w:rPr>
          <w:b/>
          <w:sz w:val="22"/>
        </w:rPr>
        <w:t>m</w:t>
      </w:r>
      <w:r w:rsidR="00A96761" w:rsidRPr="00A96761">
        <w:rPr>
          <w:b/>
          <w:sz w:val="22"/>
        </w:rPr>
        <w:t>á</w:t>
      </w:r>
      <w:r w:rsidR="008C35C3" w:rsidRPr="00A96761">
        <w:rPr>
          <w:b/>
          <w:sz w:val="22"/>
        </w:rPr>
        <w:t>s estrecha</w:t>
      </w:r>
      <w:r w:rsidR="008C35C3" w:rsidRPr="00E75385">
        <w:rPr>
          <w:sz w:val="22"/>
        </w:rPr>
        <w:t xml:space="preserve"> del esófago</w:t>
      </w:r>
      <w:r w:rsidR="00A96761">
        <w:rPr>
          <w:sz w:val="22"/>
        </w:rPr>
        <w:t>.</w:t>
      </w:r>
    </w:p>
    <w:p w:rsidR="005D29AA" w:rsidRPr="00E75385" w:rsidRDefault="005D29AA" w:rsidP="005D29AA">
      <w:pPr>
        <w:pStyle w:val="Prrafodelista"/>
        <w:ind w:left="360"/>
        <w:rPr>
          <w:sz w:val="22"/>
        </w:rPr>
      </w:pPr>
    </w:p>
    <w:p w:rsidR="008C35C3" w:rsidRDefault="00522016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>
        <w:rPr>
          <w:b/>
          <w:sz w:val="22"/>
        </w:rPr>
        <w:t>E</w:t>
      </w:r>
      <w:r w:rsidR="008C35C3" w:rsidRPr="00522016">
        <w:rPr>
          <w:b/>
          <w:sz w:val="22"/>
        </w:rPr>
        <w:t>sófago vacío</w:t>
      </w:r>
      <w:r w:rsidR="008C35C3" w:rsidRPr="00E75385">
        <w:rPr>
          <w:sz w:val="22"/>
        </w:rPr>
        <w:t>, la luz tiene forma de hendidura</w:t>
      </w:r>
      <w:r>
        <w:rPr>
          <w:sz w:val="22"/>
        </w:rPr>
        <w:t>,</w:t>
      </w:r>
      <w:r w:rsidR="008C35C3" w:rsidRPr="00E75385">
        <w:rPr>
          <w:sz w:val="22"/>
        </w:rPr>
        <w:t xml:space="preserve"> </w:t>
      </w:r>
      <w:r>
        <w:rPr>
          <w:sz w:val="22"/>
        </w:rPr>
        <w:t xml:space="preserve">cuando </w:t>
      </w:r>
      <w:r w:rsidRPr="00522016">
        <w:rPr>
          <w:b/>
          <w:sz w:val="22"/>
        </w:rPr>
        <w:t>e</w:t>
      </w:r>
      <w:r w:rsidR="008C35C3" w:rsidRPr="00522016">
        <w:rPr>
          <w:b/>
          <w:sz w:val="22"/>
        </w:rPr>
        <w:t>l bolo</w:t>
      </w:r>
      <w:r w:rsidR="008C35C3" w:rsidRPr="00E75385">
        <w:rPr>
          <w:sz w:val="22"/>
        </w:rPr>
        <w:t xml:space="preserve"> desciende, </w:t>
      </w:r>
      <w:r w:rsidR="008C35C3" w:rsidRPr="00522016">
        <w:rPr>
          <w:b/>
          <w:sz w:val="22"/>
        </w:rPr>
        <w:t>la luz se expande</w:t>
      </w:r>
      <w:r w:rsidR="008C35C3" w:rsidRPr="00E75385">
        <w:rPr>
          <w:sz w:val="22"/>
        </w:rPr>
        <w:t xml:space="preserve"> y provoca </w:t>
      </w:r>
      <w:r w:rsidR="008C35C3" w:rsidRPr="00522016">
        <w:rPr>
          <w:b/>
          <w:sz w:val="22"/>
        </w:rPr>
        <w:t>peristaltismo reflejo</w:t>
      </w:r>
      <w:r w:rsidR="008C35C3" w:rsidRPr="00E75385">
        <w:rPr>
          <w:sz w:val="22"/>
        </w:rPr>
        <w:t xml:space="preserve"> en dos tercios inf</w:t>
      </w:r>
      <w:r>
        <w:rPr>
          <w:sz w:val="22"/>
        </w:rPr>
        <w:t>eriores</w:t>
      </w:r>
      <w:r w:rsidR="008C35C3" w:rsidRPr="00E75385">
        <w:rPr>
          <w:sz w:val="22"/>
        </w:rPr>
        <w:t xml:space="preserve"> de esófago. </w:t>
      </w:r>
    </w:p>
    <w:p w:rsidR="008C35C3" w:rsidRPr="00E75385" w:rsidRDefault="008C35C3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E11F82">
        <w:rPr>
          <w:b/>
          <w:sz w:val="22"/>
        </w:rPr>
        <w:t xml:space="preserve">Nervios laríngeos recurrente </w:t>
      </w:r>
      <w:r w:rsidR="00E11F82">
        <w:rPr>
          <w:sz w:val="22"/>
        </w:rPr>
        <w:t xml:space="preserve">dentro o cerca de </w:t>
      </w:r>
      <w:r w:rsidR="00E11F82" w:rsidRPr="00E11F82">
        <w:rPr>
          <w:b/>
          <w:sz w:val="22"/>
        </w:rPr>
        <w:t>surcos</w:t>
      </w:r>
      <w:r w:rsidR="00E11F82">
        <w:rPr>
          <w:sz w:val="22"/>
        </w:rPr>
        <w:t xml:space="preserve"> </w:t>
      </w:r>
      <w:r w:rsidR="00E11F82" w:rsidRPr="00E11F82">
        <w:rPr>
          <w:b/>
          <w:sz w:val="22"/>
        </w:rPr>
        <w:t>traqueoesofágico</w:t>
      </w:r>
    </w:p>
    <w:p w:rsidR="008C35C3" w:rsidRPr="00E75385" w:rsidRDefault="00E11F82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>
        <w:rPr>
          <w:sz w:val="22"/>
        </w:rPr>
        <w:t xml:space="preserve">A los lados del esófago: </w:t>
      </w:r>
      <w:r w:rsidR="008C35C3" w:rsidRPr="00E75385">
        <w:rPr>
          <w:sz w:val="22"/>
        </w:rPr>
        <w:t xml:space="preserve">Se encuentra </w:t>
      </w:r>
      <w:r w:rsidR="008C35C3" w:rsidRPr="00E11F82">
        <w:rPr>
          <w:b/>
          <w:sz w:val="22"/>
        </w:rPr>
        <w:t>lóbulo</w:t>
      </w:r>
      <w:r>
        <w:rPr>
          <w:b/>
          <w:sz w:val="22"/>
        </w:rPr>
        <w:t>s</w:t>
      </w:r>
      <w:r w:rsidR="008C35C3" w:rsidRPr="00E11F82">
        <w:rPr>
          <w:b/>
          <w:sz w:val="22"/>
        </w:rPr>
        <w:t xml:space="preserve"> de g. tiroides</w:t>
      </w:r>
      <w:r w:rsidR="008C35C3" w:rsidRPr="00E75385">
        <w:rPr>
          <w:sz w:val="22"/>
        </w:rPr>
        <w:t xml:space="preserve"> y </w:t>
      </w:r>
      <w:r w:rsidR="008C35C3" w:rsidRPr="00E11F82">
        <w:rPr>
          <w:b/>
          <w:sz w:val="22"/>
        </w:rPr>
        <w:t>vaina</w:t>
      </w:r>
      <w:r>
        <w:rPr>
          <w:b/>
          <w:sz w:val="22"/>
        </w:rPr>
        <w:t>s</w:t>
      </w:r>
      <w:r w:rsidR="008C35C3" w:rsidRPr="00E11F82">
        <w:rPr>
          <w:b/>
          <w:sz w:val="22"/>
        </w:rPr>
        <w:t xml:space="preserve"> carotidea</w:t>
      </w:r>
      <w:r>
        <w:rPr>
          <w:b/>
          <w:sz w:val="22"/>
        </w:rPr>
        <w:t>s (</w:t>
      </w:r>
      <w:r>
        <w:rPr>
          <w:sz w:val="22"/>
        </w:rPr>
        <w:t>derecha e izquierda)</w:t>
      </w:r>
      <w:r w:rsidR="008C35C3" w:rsidRPr="00E75385">
        <w:rPr>
          <w:sz w:val="22"/>
        </w:rPr>
        <w:t>.</w:t>
      </w:r>
    </w:p>
    <w:p w:rsidR="005D29AA" w:rsidRPr="005D29AA" w:rsidRDefault="005D29AA" w:rsidP="005D29AA">
      <w:pPr>
        <w:pStyle w:val="Ttulo3"/>
        <w:rPr>
          <w:sz w:val="24"/>
        </w:rPr>
      </w:pPr>
      <w:r w:rsidRPr="005D29AA">
        <w:rPr>
          <w:sz w:val="24"/>
        </w:rPr>
        <w:lastRenderedPageBreak/>
        <w:t>Vasos del Esófago Cervical</w:t>
      </w:r>
    </w:p>
    <w:p w:rsidR="008C35C3" w:rsidRPr="00E75385" w:rsidRDefault="008E6088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8E6088">
        <w:rPr>
          <w:b/>
          <w:sz w:val="22"/>
        </w:rPr>
        <w:t>Arterias</w:t>
      </w:r>
      <w:r>
        <w:rPr>
          <w:sz w:val="22"/>
        </w:rPr>
        <w:t>: R</w:t>
      </w:r>
      <w:r w:rsidR="008C35C3" w:rsidRPr="00E75385">
        <w:rPr>
          <w:sz w:val="22"/>
        </w:rPr>
        <w:t xml:space="preserve">amas de </w:t>
      </w:r>
      <w:r w:rsidR="008C35C3" w:rsidRPr="00CF54C8">
        <w:rPr>
          <w:b/>
          <w:sz w:val="22"/>
        </w:rPr>
        <w:t>arterias tiroideas inferiores</w:t>
      </w:r>
      <w:r w:rsidR="00CF54C8">
        <w:rPr>
          <w:sz w:val="22"/>
        </w:rPr>
        <w:t>, que dan ramas ascendentes y descendentes</w:t>
      </w:r>
      <w:r w:rsidR="008C35C3" w:rsidRPr="00E75385">
        <w:rPr>
          <w:sz w:val="22"/>
        </w:rPr>
        <w:t>.</w:t>
      </w:r>
    </w:p>
    <w:p w:rsidR="008C35C3" w:rsidRPr="00E75385" w:rsidRDefault="008E6088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>
        <w:rPr>
          <w:b/>
          <w:sz w:val="22"/>
        </w:rPr>
        <w:t>V</w:t>
      </w:r>
      <w:r w:rsidR="008C35C3" w:rsidRPr="00CF54C8">
        <w:rPr>
          <w:b/>
          <w:sz w:val="22"/>
        </w:rPr>
        <w:t>enas</w:t>
      </w:r>
      <w:r>
        <w:rPr>
          <w:b/>
          <w:sz w:val="22"/>
        </w:rPr>
        <w:t xml:space="preserve">: </w:t>
      </w:r>
      <w:r w:rsidRPr="008E6088">
        <w:rPr>
          <w:sz w:val="22"/>
        </w:rPr>
        <w:t>T</w:t>
      </w:r>
      <w:r w:rsidR="008C35C3" w:rsidRPr="00E75385">
        <w:rPr>
          <w:sz w:val="22"/>
        </w:rPr>
        <w:t xml:space="preserve">ributarias de </w:t>
      </w:r>
      <w:r w:rsidR="008C35C3" w:rsidRPr="00C800C6">
        <w:rPr>
          <w:b/>
          <w:sz w:val="22"/>
        </w:rPr>
        <w:t>venas tiroideas inf</w:t>
      </w:r>
      <w:r w:rsidR="00CF54C8" w:rsidRPr="00C800C6">
        <w:rPr>
          <w:b/>
          <w:sz w:val="22"/>
        </w:rPr>
        <w:t>eriores</w:t>
      </w:r>
      <w:r w:rsidR="008C35C3" w:rsidRPr="00E75385">
        <w:rPr>
          <w:sz w:val="22"/>
        </w:rPr>
        <w:t>.</w:t>
      </w:r>
    </w:p>
    <w:p w:rsidR="008C35C3" w:rsidRDefault="00635959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635959">
        <w:rPr>
          <w:b/>
          <w:sz w:val="22"/>
        </w:rPr>
        <w:t>Vasos linfá</w:t>
      </w:r>
      <w:r w:rsidR="008C35C3" w:rsidRPr="00635959">
        <w:rPr>
          <w:b/>
          <w:sz w:val="22"/>
        </w:rPr>
        <w:t>ticos</w:t>
      </w:r>
      <w:r w:rsidR="008E6088">
        <w:rPr>
          <w:sz w:val="22"/>
        </w:rPr>
        <w:t>: D</w:t>
      </w:r>
      <w:r w:rsidR="008C35C3" w:rsidRPr="00E75385">
        <w:rPr>
          <w:sz w:val="22"/>
        </w:rPr>
        <w:t xml:space="preserve">renan </w:t>
      </w:r>
      <w:r w:rsidR="008E6088">
        <w:rPr>
          <w:sz w:val="22"/>
        </w:rPr>
        <w:t xml:space="preserve">en </w:t>
      </w:r>
      <w:r w:rsidR="00F63B1A" w:rsidRPr="00F63B1A">
        <w:rPr>
          <w:b/>
          <w:sz w:val="22"/>
        </w:rPr>
        <w:t xml:space="preserve">Nódulos </w:t>
      </w:r>
      <w:r w:rsidR="008C35C3" w:rsidRPr="00F63B1A">
        <w:rPr>
          <w:b/>
          <w:sz w:val="22"/>
        </w:rPr>
        <w:t>Linfáticos paratraqueales y cervicales profundo inferiores</w:t>
      </w:r>
      <w:r w:rsidR="008C35C3" w:rsidRPr="00E75385">
        <w:rPr>
          <w:sz w:val="22"/>
        </w:rPr>
        <w:t>.</w:t>
      </w:r>
    </w:p>
    <w:p w:rsidR="00F63B1A" w:rsidRDefault="00F63B1A" w:rsidP="00F63B1A">
      <w:pPr>
        <w:rPr>
          <w:sz w:val="22"/>
        </w:rPr>
      </w:pPr>
    </w:p>
    <w:p w:rsidR="00F63B1A" w:rsidRPr="00F63B1A" w:rsidRDefault="00F63B1A" w:rsidP="00F63B1A">
      <w:pPr>
        <w:pStyle w:val="Ttulo3"/>
        <w:rPr>
          <w:sz w:val="24"/>
        </w:rPr>
      </w:pPr>
      <w:r w:rsidRPr="00F63B1A">
        <w:rPr>
          <w:sz w:val="24"/>
        </w:rPr>
        <w:t>Nervios del Esófago Cervical</w:t>
      </w:r>
    </w:p>
    <w:p w:rsidR="008C35C3" w:rsidRPr="00E75385" w:rsidRDefault="008C35C3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E75385">
        <w:rPr>
          <w:sz w:val="22"/>
        </w:rPr>
        <w:t>Inervaci</w:t>
      </w:r>
      <w:r w:rsidR="008D3965">
        <w:rPr>
          <w:sz w:val="22"/>
        </w:rPr>
        <w:t xml:space="preserve">ón </w:t>
      </w:r>
      <w:r w:rsidR="008D3965" w:rsidRPr="008D3965">
        <w:rPr>
          <w:b/>
          <w:sz w:val="22"/>
        </w:rPr>
        <w:t>motora y sensitiva somá</w:t>
      </w:r>
      <w:r w:rsidRPr="008D3965">
        <w:rPr>
          <w:b/>
          <w:sz w:val="22"/>
        </w:rPr>
        <w:t>tica</w:t>
      </w:r>
      <w:r w:rsidRPr="00E75385">
        <w:rPr>
          <w:sz w:val="22"/>
        </w:rPr>
        <w:t xml:space="preserve"> mitad sup</w:t>
      </w:r>
      <w:r w:rsidR="008D3965">
        <w:rPr>
          <w:sz w:val="22"/>
        </w:rPr>
        <w:t>erior</w:t>
      </w:r>
      <w:r w:rsidRPr="00E75385">
        <w:rPr>
          <w:sz w:val="22"/>
        </w:rPr>
        <w:t>.</w:t>
      </w:r>
    </w:p>
    <w:p w:rsidR="008C35C3" w:rsidRPr="00E75385" w:rsidRDefault="008C35C3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8D3965">
        <w:rPr>
          <w:b/>
          <w:sz w:val="22"/>
        </w:rPr>
        <w:t>Parasimp</w:t>
      </w:r>
      <w:r w:rsidR="008D3965" w:rsidRPr="008D3965">
        <w:rPr>
          <w:b/>
          <w:sz w:val="22"/>
        </w:rPr>
        <w:t>á</w:t>
      </w:r>
      <w:r w:rsidRPr="008D3965">
        <w:rPr>
          <w:b/>
          <w:sz w:val="22"/>
        </w:rPr>
        <w:t>tica</w:t>
      </w:r>
      <w:r w:rsidRPr="00E75385">
        <w:rPr>
          <w:sz w:val="22"/>
        </w:rPr>
        <w:t xml:space="preserve"> (</w:t>
      </w:r>
      <w:r w:rsidR="008D3965">
        <w:rPr>
          <w:sz w:val="22"/>
        </w:rPr>
        <w:t>NC X</w:t>
      </w:r>
      <w:r w:rsidRPr="00E75385">
        <w:rPr>
          <w:sz w:val="22"/>
        </w:rPr>
        <w:t xml:space="preserve">), </w:t>
      </w:r>
      <w:r w:rsidR="008D3965" w:rsidRPr="008D3965">
        <w:rPr>
          <w:b/>
          <w:sz w:val="22"/>
        </w:rPr>
        <w:t>S</w:t>
      </w:r>
      <w:r w:rsidRPr="008D3965">
        <w:rPr>
          <w:b/>
          <w:sz w:val="22"/>
        </w:rPr>
        <w:t>imp</w:t>
      </w:r>
      <w:r w:rsidR="008D3965" w:rsidRPr="008D3965">
        <w:rPr>
          <w:b/>
          <w:sz w:val="22"/>
        </w:rPr>
        <w:t>á</w:t>
      </w:r>
      <w:r w:rsidRPr="008D3965">
        <w:rPr>
          <w:b/>
          <w:sz w:val="22"/>
        </w:rPr>
        <w:t>tica</w:t>
      </w:r>
      <w:r w:rsidRPr="00E75385">
        <w:rPr>
          <w:sz w:val="22"/>
        </w:rPr>
        <w:t xml:space="preserve">, </w:t>
      </w:r>
      <w:r w:rsidRPr="008D3965">
        <w:rPr>
          <w:b/>
          <w:sz w:val="22"/>
        </w:rPr>
        <w:t>sensitiva visceral</w:t>
      </w:r>
      <w:r w:rsidRPr="00E75385">
        <w:rPr>
          <w:sz w:val="22"/>
        </w:rPr>
        <w:t xml:space="preserve"> mitad inf</w:t>
      </w:r>
      <w:r w:rsidR="008D3965">
        <w:rPr>
          <w:sz w:val="22"/>
        </w:rPr>
        <w:t>erior</w:t>
      </w:r>
      <w:r w:rsidRPr="00E75385">
        <w:rPr>
          <w:sz w:val="22"/>
        </w:rPr>
        <w:t>.</w:t>
      </w:r>
    </w:p>
    <w:p w:rsidR="008C35C3" w:rsidRPr="00E75385" w:rsidRDefault="00042B6D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>
        <w:rPr>
          <w:sz w:val="22"/>
        </w:rPr>
        <w:t>R</w:t>
      </w:r>
      <w:r w:rsidR="008C35C3" w:rsidRPr="00E75385">
        <w:rPr>
          <w:sz w:val="22"/>
        </w:rPr>
        <w:t xml:space="preserve">ecibe </w:t>
      </w:r>
      <w:r w:rsidR="008C35C3" w:rsidRPr="00042B6D">
        <w:rPr>
          <w:b/>
          <w:sz w:val="22"/>
        </w:rPr>
        <w:t>fibras</w:t>
      </w:r>
      <w:r w:rsidR="008C35C3" w:rsidRPr="00E75385">
        <w:rPr>
          <w:sz w:val="22"/>
        </w:rPr>
        <w:t xml:space="preserve"> </w:t>
      </w:r>
      <w:r w:rsidR="008C35C3" w:rsidRPr="00042B6D">
        <w:rPr>
          <w:b/>
          <w:sz w:val="22"/>
        </w:rPr>
        <w:t>som</w:t>
      </w:r>
      <w:r w:rsidRPr="00042B6D">
        <w:rPr>
          <w:b/>
          <w:sz w:val="22"/>
        </w:rPr>
        <w:t>á</w:t>
      </w:r>
      <w:r w:rsidR="008C35C3" w:rsidRPr="00042B6D">
        <w:rPr>
          <w:b/>
          <w:sz w:val="22"/>
        </w:rPr>
        <w:t>ticas</w:t>
      </w:r>
      <w:r w:rsidR="008C35C3" w:rsidRPr="00E75385">
        <w:rPr>
          <w:sz w:val="22"/>
        </w:rPr>
        <w:t xml:space="preserve"> a través de ramos </w:t>
      </w:r>
      <w:r w:rsidR="008C35C3" w:rsidRPr="00042B6D">
        <w:rPr>
          <w:b/>
          <w:sz w:val="22"/>
        </w:rPr>
        <w:t>nervios laríngeos recurrentes</w:t>
      </w:r>
    </w:p>
    <w:p w:rsidR="008C35C3" w:rsidRPr="00E75385" w:rsidRDefault="000F0935" w:rsidP="00E75385">
      <w:pPr>
        <w:pStyle w:val="Prrafodelista"/>
        <w:numPr>
          <w:ilvl w:val="0"/>
          <w:numId w:val="56"/>
        </w:numPr>
        <w:ind w:left="360"/>
        <w:rPr>
          <w:sz w:val="22"/>
        </w:rPr>
      </w:pPr>
      <w:r w:rsidRPr="000F0935">
        <w:rPr>
          <w:b/>
          <w:sz w:val="22"/>
        </w:rPr>
        <w:t>F</w:t>
      </w:r>
      <w:r w:rsidR="008C35C3" w:rsidRPr="000F0935">
        <w:rPr>
          <w:b/>
          <w:sz w:val="22"/>
        </w:rPr>
        <w:t>ibras vasomotoras</w:t>
      </w:r>
      <w:r w:rsidR="008C35C3" w:rsidRPr="00E75385">
        <w:rPr>
          <w:sz w:val="22"/>
        </w:rPr>
        <w:t xml:space="preserve"> </w:t>
      </w:r>
      <w:r>
        <w:rPr>
          <w:sz w:val="22"/>
        </w:rPr>
        <w:t xml:space="preserve">de los </w:t>
      </w:r>
      <w:r w:rsidR="008C35C3" w:rsidRPr="000F0935">
        <w:rPr>
          <w:b/>
          <w:sz w:val="22"/>
        </w:rPr>
        <w:t>troncos simp</w:t>
      </w:r>
      <w:r>
        <w:rPr>
          <w:b/>
          <w:sz w:val="22"/>
        </w:rPr>
        <w:t>á</w:t>
      </w:r>
      <w:r w:rsidR="008C35C3" w:rsidRPr="000F0935">
        <w:rPr>
          <w:b/>
          <w:sz w:val="22"/>
        </w:rPr>
        <w:t>ticos cervicales</w:t>
      </w:r>
      <w:r w:rsidR="008C35C3" w:rsidRPr="00E75385">
        <w:rPr>
          <w:sz w:val="22"/>
        </w:rPr>
        <w:t xml:space="preserve">, a través de plexo que rodea art. tiroidea </w:t>
      </w:r>
      <w:proofErr w:type="spellStart"/>
      <w:r w:rsidR="008C35C3" w:rsidRPr="00E75385">
        <w:rPr>
          <w:sz w:val="22"/>
        </w:rPr>
        <w:t>inf</w:t>
      </w:r>
      <w:proofErr w:type="spellEnd"/>
      <w:r w:rsidR="008C35C3" w:rsidRPr="00E75385">
        <w:rPr>
          <w:sz w:val="22"/>
        </w:rPr>
        <w:t>.</w:t>
      </w:r>
    </w:p>
    <w:p w:rsidR="008C35C3" w:rsidRPr="008C35C3" w:rsidRDefault="004F5DA3" w:rsidP="008C35C3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2816" behindDoc="0" locked="0" layoutInCell="1" allowOverlap="1" wp14:anchorId="6AA76A03" wp14:editId="339AE94E">
            <wp:simplePos x="0" y="0"/>
            <wp:positionH relativeFrom="column">
              <wp:posOffset>3533775</wp:posOffset>
            </wp:positionH>
            <wp:positionV relativeFrom="paragraph">
              <wp:posOffset>210820</wp:posOffset>
            </wp:positionV>
            <wp:extent cx="3539490" cy="4489450"/>
            <wp:effectExtent l="0" t="0" r="3810" b="6350"/>
            <wp:wrapTopAndBottom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73" t="11997" r="9847" b="9910"/>
                    <a:stretch/>
                  </pic:blipFill>
                  <pic:spPr bwMode="auto">
                    <a:xfrm>
                      <a:off x="0" y="0"/>
                      <a:ext cx="3539490" cy="448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GT" w:eastAsia="es-GT"/>
        </w:rPr>
        <w:drawing>
          <wp:anchor distT="0" distB="0" distL="114300" distR="114300" simplePos="0" relativeHeight="251683840" behindDoc="0" locked="0" layoutInCell="1" allowOverlap="1" wp14:anchorId="333DF2B5" wp14:editId="6A94D475">
            <wp:simplePos x="0" y="0"/>
            <wp:positionH relativeFrom="column">
              <wp:posOffset>-28575</wp:posOffset>
            </wp:positionH>
            <wp:positionV relativeFrom="paragraph">
              <wp:posOffset>325755</wp:posOffset>
            </wp:positionV>
            <wp:extent cx="3371850" cy="4321175"/>
            <wp:effectExtent l="0" t="0" r="0" b="3175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2" t="24220" r="51103" b="16022"/>
                    <a:stretch/>
                  </pic:blipFill>
                  <pic:spPr bwMode="auto">
                    <a:xfrm>
                      <a:off x="0" y="0"/>
                      <a:ext cx="3371850" cy="432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DA3" w:rsidRDefault="004F5DA3" w:rsidP="00BE4B8F">
      <w:pPr>
        <w:pStyle w:val="Ttulo2"/>
        <w:rPr>
          <w:sz w:val="28"/>
        </w:rPr>
      </w:pPr>
    </w:p>
    <w:p w:rsidR="004F5DA3" w:rsidRDefault="004F5DA3" w:rsidP="00BE4B8F">
      <w:pPr>
        <w:pStyle w:val="Ttulo2"/>
        <w:rPr>
          <w:sz w:val="28"/>
        </w:rPr>
      </w:pPr>
    </w:p>
    <w:p w:rsidR="004F5DA3" w:rsidRDefault="004F5DA3" w:rsidP="00BE4B8F">
      <w:pPr>
        <w:pStyle w:val="Ttulo2"/>
        <w:rPr>
          <w:sz w:val="28"/>
        </w:rPr>
      </w:pPr>
    </w:p>
    <w:p w:rsidR="004F5DA3" w:rsidRDefault="004F5DA3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rPr>
          <w:sz w:val="28"/>
        </w:rPr>
        <w:br w:type="page"/>
      </w:r>
    </w:p>
    <w:p w:rsidR="008C35C3" w:rsidRPr="00BE4B8F" w:rsidRDefault="008C35C3" w:rsidP="00BE4B8F">
      <w:pPr>
        <w:pStyle w:val="Ttulo2"/>
        <w:rPr>
          <w:sz w:val="28"/>
        </w:rPr>
      </w:pPr>
      <w:r w:rsidRPr="00BE4B8F">
        <w:rPr>
          <w:sz w:val="28"/>
        </w:rPr>
        <w:lastRenderedPageBreak/>
        <w:t>Anatomía de superficie de las capas endocrina y respiratoria de las vísceras cervicales</w:t>
      </w:r>
    </w:p>
    <w:p w:rsidR="008C35C3" w:rsidRPr="0029155E" w:rsidRDefault="008C35C3" w:rsidP="0029155E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29155E">
        <w:rPr>
          <w:sz w:val="22"/>
        </w:rPr>
        <w:t xml:space="preserve">Las </w:t>
      </w:r>
      <w:r w:rsidRPr="0029155E">
        <w:rPr>
          <w:b/>
          <w:sz w:val="22"/>
        </w:rPr>
        <w:t>vísceras cervicales</w:t>
      </w:r>
      <w:r w:rsidRPr="0029155E">
        <w:rPr>
          <w:sz w:val="22"/>
        </w:rPr>
        <w:t xml:space="preserve"> alcanzan sus </w:t>
      </w:r>
      <w:r w:rsidRPr="0029155E">
        <w:rPr>
          <w:b/>
          <w:sz w:val="22"/>
        </w:rPr>
        <w:t>niveles definitivos</w:t>
      </w:r>
      <w:r w:rsidRPr="0029155E">
        <w:rPr>
          <w:sz w:val="22"/>
        </w:rPr>
        <w:t xml:space="preserve"> después de los </w:t>
      </w:r>
      <w:r w:rsidRPr="0029155E">
        <w:rPr>
          <w:b/>
          <w:sz w:val="22"/>
        </w:rPr>
        <w:t>7 años</w:t>
      </w:r>
      <w:r w:rsidRPr="0029155E">
        <w:rPr>
          <w:sz w:val="22"/>
        </w:rPr>
        <w:t>.</w:t>
      </w:r>
    </w:p>
    <w:p w:rsidR="005612FA" w:rsidRDefault="008C35C3" w:rsidP="0029155E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29155E">
        <w:rPr>
          <w:b/>
          <w:sz w:val="22"/>
        </w:rPr>
        <w:t>El hueso hio</w:t>
      </w:r>
      <w:r w:rsidR="0029155E" w:rsidRPr="0029155E">
        <w:rPr>
          <w:b/>
          <w:sz w:val="22"/>
        </w:rPr>
        <w:t>i</w:t>
      </w:r>
      <w:r w:rsidRPr="0029155E">
        <w:rPr>
          <w:b/>
          <w:sz w:val="22"/>
        </w:rPr>
        <w:t>des</w:t>
      </w:r>
      <w:r w:rsidRPr="0029155E">
        <w:rPr>
          <w:sz w:val="22"/>
        </w:rPr>
        <w:t xml:space="preserve"> en el </w:t>
      </w:r>
      <w:r w:rsidR="002B1AD0">
        <w:rPr>
          <w:sz w:val="22"/>
        </w:rPr>
        <w:t>á</w:t>
      </w:r>
      <w:r w:rsidR="002B1AD0" w:rsidRPr="0029155E">
        <w:rPr>
          <w:sz w:val="22"/>
        </w:rPr>
        <w:t>ngulo</w:t>
      </w:r>
      <w:r w:rsidRPr="0029155E">
        <w:rPr>
          <w:sz w:val="22"/>
        </w:rPr>
        <w:t xml:space="preserve"> profundo de </w:t>
      </w:r>
      <w:r w:rsidR="002B1AD0" w:rsidRPr="0029155E">
        <w:rPr>
          <w:sz w:val="22"/>
        </w:rPr>
        <w:t>mandíbula</w:t>
      </w:r>
      <w:r w:rsidRPr="0029155E">
        <w:rPr>
          <w:sz w:val="22"/>
        </w:rPr>
        <w:t xml:space="preserve"> y cartílago, a la altura C3. </w:t>
      </w:r>
    </w:p>
    <w:p w:rsidR="008C35C3" w:rsidRPr="0029155E" w:rsidRDefault="005612FA" w:rsidP="0029155E">
      <w:pPr>
        <w:pStyle w:val="Prrafodelista"/>
        <w:numPr>
          <w:ilvl w:val="0"/>
          <w:numId w:val="59"/>
        </w:numPr>
        <w:ind w:left="360"/>
        <w:rPr>
          <w:sz w:val="22"/>
        </w:rPr>
      </w:pPr>
      <w:r>
        <w:rPr>
          <w:sz w:val="22"/>
        </w:rPr>
        <w:t xml:space="preserve">Al </w:t>
      </w:r>
      <w:r w:rsidR="008C35C3" w:rsidRPr="005612FA">
        <w:rPr>
          <w:b/>
          <w:sz w:val="22"/>
        </w:rPr>
        <w:t>Deglutir</w:t>
      </w:r>
      <w:r w:rsidR="008C35C3" w:rsidRPr="0029155E">
        <w:rPr>
          <w:sz w:val="22"/>
        </w:rPr>
        <w:t xml:space="preserve">, el </w:t>
      </w:r>
      <w:r w:rsidR="002B1AD0" w:rsidRPr="0029155E">
        <w:rPr>
          <w:sz w:val="22"/>
        </w:rPr>
        <w:t>hioides</w:t>
      </w:r>
      <w:r w:rsidR="008C35C3" w:rsidRPr="0029155E">
        <w:rPr>
          <w:sz w:val="22"/>
        </w:rPr>
        <w:t xml:space="preserve"> se moverá entre </w:t>
      </w:r>
      <w:r w:rsidR="002B1AD0" w:rsidRPr="0029155E">
        <w:rPr>
          <w:sz w:val="22"/>
        </w:rPr>
        <w:t>ángulo</w:t>
      </w:r>
      <w:r w:rsidR="008C35C3" w:rsidRPr="0029155E">
        <w:rPr>
          <w:sz w:val="22"/>
        </w:rPr>
        <w:t xml:space="preserve"> mentón y cuello anterior.</w:t>
      </w:r>
    </w:p>
    <w:p w:rsidR="008C35C3" w:rsidRPr="008C35C3" w:rsidRDefault="008C35C3" w:rsidP="0029155E">
      <w:pPr>
        <w:rPr>
          <w:sz w:val="22"/>
        </w:rPr>
      </w:pPr>
    </w:p>
    <w:p w:rsidR="008C35C3" w:rsidRPr="0029155E" w:rsidRDefault="008C35C3" w:rsidP="0029155E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5612FA">
        <w:rPr>
          <w:b/>
          <w:sz w:val="22"/>
        </w:rPr>
        <w:t>La prominencia laríngea</w:t>
      </w:r>
      <w:r w:rsidRPr="0029155E">
        <w:rPr>
          <w:sz w:val="22"/>
        </w:rPr>
        <w:t xml:space="preserve"> producida al encuentro de las </w:t>
      </w:r>
      <w:r w:rsidR="00B767A2" w:rsidRPr="00B767A2">
        <w:rPr>
          <w:b/>
          <w:sz w:val="22"/>
        </w:rPr>
        <w:t>láminas</w:t>
      </w:r>
      <w:r w:rsidRPr="00B767A2">
        <w:rPr>
          <w:b/>
          <w:sz w:val="22"/>
        </w:rPr>
        <w:t xml:space="preserve"> del cartílago tiroides</w:t>
      </w:r>
      <w:r w:rsidRPr="0029155E">
        <w:rPr>
          <w:sz w:val="22"/>
        </w:rPr>
        <w:t xml:space="preserve"> formando, ángulo agudo en la línea media ant</w:t>
      </w:r>
      <w:r w:rsidR="00B767A2">
        <w:rPr>
          <w:sz w:val="22"/>
        </w:rPr>
        <w:t>erior (manzana de adán)</w:t>
      </w:r>
      <w:r w:rsidRPr="0029155E">
        <w:rPr>
          <w:sz w:val="22"/>
        </w:rPr>
        <w:t>.</w:t>
      </w:r>
    </w:p>
    <w:p w:rsidR="008C35C3" w:rsidRPr="0029155E" w:rsidRDefault="008C35C3" w:rsidP="0029155E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B767A2">
        <w:rPr>
          <w:b/>
          <w:sz w:val="22"/>
        </w:rPr>
        <w:t>Los pliegues vocales</w:t>
      </w:r>
      <w:r w:rsidRPr="0029155E">
        <w:rPr>
          <w:sz w:val="22"/>
        </w:rPr>
        <w:t xml:space="preserve"> se encuentran a la mitad de la prominencia laríngea.</w:t>
      </w:r>
    </w:p>
    <w:p w:rsidR="008C35C3" w:rsidRPr="008C35C3" w:rsidRDefault="008C35C3" w:rsidP="0029155E">
      <w:pPr>
        <w:rPr>
          <w:sz w:val="22"/>
        </w:rPr>
      </w:pPr>
    </w:p>
    <w:p w:rsidR="003E221F" w:rsidRDefault="008C35C3" w:rsidP="0029155E">
      <w:pPr>
        <w:pStyle w:val="Prrafodelista"/>
        <w:numPr>
          <w:ilvl w:val="0"/>
          <w:numId w:val="59"/>
        </w:numPr>
        <w:ind w:left="360"/>
        <w:rPr>
          <w:sz w:val="22"/>
        </w:rPr>
      </w:pPr>
      <w:r w:rsidRPr="003E221F">
        <w:rPr>
          <w:b/>
          <w:sz w:val="22"/>
        </w:rPr>
        <w:t>Cartílago cricoides</w:t>
      </w:r>
      <w:r w:rsidRPr="0029155E">
        <w:rPr>
          <w:sz w:val="22"/>
        </w:rPr>
        <w:t xml:space="preserve"> puede palparse inf</w:t>
      </w:r>
      <w:r w:rsidR="003E221F">
        <w:rPr>
          <w:sz w:val="22"/>
        </w:rPr>
        <w:t>erior</w:t>
      </w:r>
      <w:r w:rsidRPr="0029155E">
        <w:rPr>
          <w:sz w:val="22"/>
        </w:rPr>
        <w:t xml:space="preserve"> a prominencia laríngea (nivel C6). </w:t>
      </w:r>
    </w:p>
    <w:p w:rsidR="008C35C3" w:rsidRPr="0029155E" w:rsidRDefault="00BA7FB9" w:rsidP="0029155E">
      <w:pPr>
        <w:pStyle w:val="Prrafodelista"/>
        <w:numPr>
          <w:ilvl w:val="0"/>
          <w:numId w:val="59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4864" behindDoc="0" locked="0" layoutInCell="1" allowOverlap="1" wp14:anchorId="06A5644B" wp14:editId="12054F24">
            <wp:simplePos x="0" y="0"/>
            <wp:positionH relativeFrom="column">
              <wp:posOffset>3568065</wp:posOffset>
            </wp:positionH>
            <wp:positionV relativeFrom="paragraph">
              <wp:posOffset>248285</wp:posOffset>
            </wp:positionV>
            <wp:extent cx="3670300" cy="2581275"/>
            <wp:effectExtent l="0" t="0" r="6350" b="9525"/>
            <wp:wrapSquare wrapText="bothSides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54" t="28295" r="8998" b="26661"/>
                    <a:stretch/>
                  </pic:blipFill>
                  <pic:spPr bwMode="auto">
                    <a:xfrm>
                      <a:off x="0" y="0"/>
                      <a:ext cx="3670300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5C3" w:rsidRPr="0029155E">
        <w:rPr>
          <w:sz w:val="22"/>
        </w:rPr>
        <w:t xml:space="preserve">Al extender el cuello </w:t>
      </w:r>
      <w:r w:rsidR="00A67AC5">
        <w:rPr>
          <w:sz w:val="22"/>
        </w:rPr>
        <w:t xml:space="preserve">bajo </w:t>
      </w:r>
      <w:r w:rsidR="008C35C3" w:rsidRPr="0029155E">
        <w:rPr>
          <w:sz w:val="22"/>
        </w:rPr>
        <w:t xml:space="preserve">la prominencia se puede sentir </w:t>
      </w:r>
      <w:r w:rsidR="008C35C3" w:rsidRPr="003E221F">
        <w:rPr>
          <w:b/>
          <w:sz w:val="22"/>
        </w:rPr>
        <w:t>ligamento cricotiroideo</w:t>
      </w:r>
      <w:r w:rsidR="008C35C3" w:rsidRPr="0029155E">
        <w:rPr>
          <w:sz w:val="22"/>
        </w:rPr>
        <w:t xml:space="preserve">, para </w:t>
      </w:r>
      <w:proofErr w:type="spellStart"/>
      <w:r w:rsidR="008C35C3" w:rsidRPr="0029155E">
        <w:rPr>
          <w:sz w:val="22"/>
        </w:rPr>
        <w:t>cricotirotomia</w:t>
      </w:r>
      <w:proofErr w:type="spellEnd"/>
      <w:r w:rsidR="008C35C3" w:rsidRPr="0029155E">
        <w:rPr>
          <w:sz w:val="22"/>
        </w:rPr>
        <w:t xml:space="preserve"> con aguja o </w:t>
      </w:r>
      <w:proofErr w:type="spellStart"/>
      <w:r w:rsidR="008C35C3" w:rsidRPr="0029155E">
        <w:rPr>
          <w:sz w:val="22"/>
        </w:rPr>
        <w:t>coniotomía</w:t>
      </w:r>
      <w:proofErr w:type="spellEnd"/>
    </w:p>
    <w:p w:rsidR="008C35C3" w:rsidRPr="008C35C3" w:rsidRDefault="008C35C3" w:rsidP="008C35C3">
      <w:pPr>
        <w:rPr>
          <w:sz w:val="22"/>
        </w:rPr>
      </w:pPr>
    </w:p>
    <w:p w:rsidR="008C35C3" w:rsidRPr="008C35C3" w:rsidRDefault="008C35C3" w:rsidP="008C35C3">
      <w:pPr>
        <w:rPr>
          <w:sz w:val="22"/>
        </w:rPr>
      </w:pPr>
      <w:r w:rsidRPr="00A67AC5">
        <w:rPr>
          <w:b/>
          <w:sz w:val="22"/>
        </w:rPr>
        <w:t>El cartílago cricoides</w:t>
      </w:r>
      <w:r w:rsidRPr="008C35C3">
        <w:rPr>
          <w:sz w:val="22"/>
        </w:rPr>
        <w:t>, un punto de referencia del cuello, indica:</w:t>
      </w:r>
    </w:p>
    <w:p w:rsidR="008C35C3" w:rsidRPr="00A67AC5" w:rsidRDefault="008C35C3" w:rsidP="00A67AC5">
      <w:pPr>
        <w:pStyle w:val="Prrafodelista"/>
        <w:numPr>
          <w:ilvl w:val="0"/>
          <w:numId w:val="60"/>
        </w:numPr>
        <w:rPr>
          <w:sz w:val="22"/>
        </w:rPr>
      </w:pPr>
      <w:r w:rsidRPr="00A67AC5">
        <w:rPr>
          <w:sz w:val="22"/>
        </w:rPr>
        <w:t xml:space="preserve">Nivel </w:t>
      </w:r>
      <w:r w:rsidRPr="00A67AC5">
        <w:rPr>
          <w:b/>
          <w:sz w:val="22"/>
        </w:rPr>
        <w:t>C6</w:t>
      </w:r>
    </w:p>
    <w:p w:rsidR="008C35C3" w:rsidRPr="00A67AC5" w:rsidRDefault="008C35C3" w:rsidP="00A67AC5">
      <w:pPr>
        <w:pStyle w:val="Prrafodelista"/>
        <w:numPr>
          <w:ilvl w:val="0"/>
          <w:numId w:val="60"/>
        </w:numPr>
        <w:rPr>
          <w:sz w:val="22"/>
        </w:rPr>
      </w:pPr>
      <w:r w:rsidRPr="00A67AC5">
        <w:rPr>
          <w:sz w:val="22"/>
        </w:rPr>
        <w:t xml:space="preserve">Donde </w:t>
      </w:r>
      <w:r w:rsidRPr="00A67AC5">
        <w:rPr>
          <w:b/>
          <w:sz w:val="22"/>
        </w:rPr>
        <w:t>art. carótida</w:t>
      </w:r>
      <w:r w:rsidRPr="00A67AC5">
        <w:rPr>
          <w:sz w:val="22"/>
        </w:rPr>
        <w:t xml:space="preserve"> puede compr</w:t>
      </w:r>
      <w:r w:rsidR="00A67AC5">
        <w:rPr>
          <w:sz w:val="22"/>
        </w:rPr>
        <w:t>i</w:t>
      </w:r>
      <w:r w:rsidRPr="00A67AC5">
        <w:rPr>
          <w:sz w:val="22"/>
        </w:rPr>
        <w:t xml:space="preserve">mirse con </w:t>
      </w:r>
      <w:r w:rsidRPr="00A67AC5">
        <w:rPr>
          <w:b/>
          <w:sz w:val="22"/>
        </w:rPr>
        <w:t>a</w:t>
      </w:r>
      <w:r w:rsidR="00A67AC5" w:rsidRPr="00A67AC5">
        <w:rPr>
          <w:b/>
          <w:sz w:val="22"/>
        </w:rPr>
        <w:t>pófisis</w:t>
      </w:r>
      <w:r w:rsidRPr="00A67AC5">
        <w:rPr>
          <w:b/>
          <w:sz w:val="22"/>
        </w:rPr>
        <w:t xml:space="preserve"> transversa C6</w:t>
      </w:r>
    </w:p>
    <w:p w:rsidR="008C35C3" w:rsidRPr="00A67AC5" w:rsidRDefault="008C35C3" w:rsidP="00A67AC5">
      <w:pPr>
        <w:pStyle w:val="Prrafodelista"/>
        <w:numPr>
          <w:ilvl w:val="0"/>
          <w:numId w:val="60"/>
        </w:numPr>
        <w:rPr>
          <w:sz w:val="22"/>
        </w:rPr>
      </w:pPr>
      <w:r w:rsidRPr="00A67AC5">
        <w:rPr>
          <w:sz w:val="22"/>
        </w:rPr>
        <w:t>Uni</w:t>
      </w:r>
      <w:r w:rsidR="00A67AC5">
        <w:rPr>
          <w:sz w:val="22"/>
        </w:rPr>
        <w:t>ó</w:t>
      </w:r>
      <w:r w:rsidRPr="00A67AC5">
        <w:rPr>
          <w:sz w:val="22"/>
        </w:rPr>
        <w:t xml:space="preserve">n de </w:t>
      </w:r>
      <w:r w:rsidRPr="00A67AC5">
        <w:rPr>
          <w:b/>
          <w:sz w:val="22"/>
        </w:rPr>
        <w:t>laringe y tr</w:t>
      </w:r>
      <w:r w:rsidR="00A67AC5" w:rsidRPr="00A67AC5">
        <w:rPr>
          <w:b/>
          <w:sz w:val="22"/>
        </w:rPr>
        <w:t>á</w:t>
      </w:r>
      <w:r w:rsidRPr="00A67AC5">
        <w:rPr>
          <w:b/>
          <w:sz w:val="22"/>
        </w:rPr>
        <w:t>quea</w:t>
      </w:r>
    </w:p>
    <w:p w:rsidR="008C35C3" w:rsidRPr="00A67AC5" w:rsidRDefault="003F59C9" w:rsidP="00A67AC5">
      <w:pPr>
        <w:pStyle w:val="Prrafodelista"/>
        <w:numPr>
          <w:ilvl w:val="0"/>
          <w:numId w:val="60"/>
        </w:numPr>
        <w:rPr>
          <w:sz w:val="22"/>
        </w:rPr>
      </w:pPr>
      <w:r>
        <w:rPr>
          <w:sz w:val="22"/>
        </w:rPr>
        <w:t>Unió</w:t>
      </w:r>
      <w:r w:rsidR="008C35C3" w:rsidRPr="00A67AC5">
        <w:rPr>
          <w:sz w:val="22"/>
        </w:rPr>
        <w:t xml:space="preserve">n de </w:t>
      </w:r>
      <w:r w:rsidR="008C35C3" w:rsidRPr="003F59C9">
        <w:rPr>
          <w:b/>
          <w:sz w:val="22"/>
        </w:rPr>
        <w:t>faringe con esófago</w:t>
      </w:r>
    </w:p>
    <w:p w:rsidR="008C35C3" w:rsidRPr="00A67AC5" w:rsidRDefault="00CB27DF" w:rsidP="00A67AC5">
      <w:pPr>
        <w:pStyle w:val="Prrafodelista"/>
        <w:numPr>
          <w:ilvl w:val="0"/>
          <w:numId w:val="60"/>
        </w:numPr>
        <w:rPr>
          <w:sz w:val="22"/>
        </w:rPr>
      </w:pPr>
      <w:r>
        <w:rPr>
          <w:sz w:val="22"/>
        </w:rPr>
        <w:t xml:space="preserve">Punto donde </w:t>
      </w:r>
      <w:r w:rsidR="008C35C3" w:rsidRPr="00CB27DF">
        <w:rPr>
          <w:b/>
          <w:sz w:val="22"/>
        </w:rPr>
        <w:t>Nervio laríngeo</w:t>
      </w:r>
      <w:r w:rsidR="008C35C3" w:rsidRPr="00A67AC5">
        <w:rPr>
          <w:sz w:val="22"/>
        </w:rPr>
        <w:t xml:space="preserve"> </w:t>
      </w:r>
      <w:r w:rsidR="008C35C3" w:rsidRPr="00CB27DF">
        <w:rPr>
          <w:b/>
          <w:sz w:val="22"/>
        </w:rPr>
        <w:t>recurrente</w:t>
      </w:r>
      <w:r w:rsidR="008C35C3" w:rsidRPr="00A67AC5">
        <w:rPr>
          <w:sz w:val="22"/>
        </w:rPr>
        <w:t xml:space="preserve"> entra en </w:t>
      </w:r>
      <w:r w:rsidR="008C35C3" w:rsidRPr="00CB27DF">
        <w:rPr>
          <w:b/>
          <w:sz w:val="22"/>
        </w:rPr>
        <w:t>laringe</w:t>
      </w:r>
    </w:p>
    <w:p w:rsidR="008C35C3" w:rsidRPr="00A67AC5" w:rsidRDefault="008C35C3" w:rsidP="00A67AC5">
      <w:pPr>
        <w:pStyle w:val="Prrafodelista"/>
        <w:numPr>
          <w:ilvl w:val="0"/>
          <w:numId w:val="60"/>
        </w:numPr>
        <w:rPr>
          <w:sz w:val="22"/>
        </w:rPr>
      </w:pPr>
      <w:r w:rsidRPr="00CB27DF">
        <w:rPr>
          <w:b/>
          <w:sz w:val="22"/>
        </w:rPr>
        <w:t>3cm</w:t>
      </w:r>
      <w:r w:rsidRPr="00A67AC5">
        <w:rPr>
          <w:sz w:val="22"/>
        </w:rPr>
        <w:t xml:space="preserve"> </w:t>
      </w:r>
      <w:r w:rsidR="00CB27DF">
        <w:rPr>
          <w:sz w:val="22"/>
        </w:rPr>
        <w:t xml:space="preserve">arriba </w:t>
      </w:r>
      <w:r w:rsidRPr="00A67AC5">
        <w:rPr>
          <w:sz w:val="22"/>
        </w:rPr>
        <w:t xml:space="preserve">del </w:t>
      </w:r>
      <w:r w:rsidRPr="00CB27DF">
        <w:rPr>
          <w:b/>
          <w:sz w:val="22"/>
        </w:rPr>
        <w:t>istmo de g. tiroides</w:t>
      </w:r>
    </w:p>
    <w:p w:rsidR="008C35C3" w:rsidRPr="008C35C3" w:rsidRDefault="008C35C3" w:rsidP="008C35C3">
      <w:pPr>
        <w:rPr>
          <w:sz w:val="22"/>
        </w:rPr>
      </w:pPr>
    </w:p>
    <w:p w:rsidR="008C35C3" w:rsidRPr="008C35C3" w:rsidRDefault="008C35C3" w:rsidP="008C35C3">
      <w:pPr>
        <w:rPr>
          <w:sz w:val="22"/>
        </w:rPr>
      </w:pPr>
      <w:r w:rsidRPr="00BA7FB9">
        <w:rPr>
          <w:b/>
          <w:sz w:val="22"/>
        </w:rPr>
        <w:t>El primer cartílago traqueal</w:t>
      </w:r>
      <w:r w:rsidRPr="008C35C3">
        <w:rPr>
          <w:sz w:val="22"/>
        </w:rPr>
        <w:t xml:space="preserve"> más ancho y palpable</w:t>
      </w:r>
      <w:r w:rsidR="00D32CDE">
        <w:rPr>
          <w:sz w:val="22"/>
        </w:rPr>
        <w:t>.</w:t>
      </w:r>
    </w:p>
    <w:p w:rsidR="008C35C3" w:rsidRPr="008C35C3" w:rsidRDefault="008C35C3" w:rsidP="008C35C3">
      <w:pPr>
        <w:rPr>
          <w:sz w:val="22"/>
        </w:rPr>
      </w:pPr>
      <w:r w:rsidRPr="00D32CDE">
        <w:rPr>
          <w:b/>
          <w:sz w:val="22"/>
        </w:rPr>
        <w:t>2do al 4to</w:t>
      </w:r>
      <w:r w:rsidRPr="008C35C3">
        <w:rPr>
          <w:sz w:val="22"/>
        </w:rPr>
        <w:t xml:space="preserve"> no palpable</w:t>
      </w:r>
      <w:r w:rsidR="00D32CDE">
        <w:rPr>
          <w:sz w:val="22"/>
        </w:rPr>
        <w:t>s</w:t>
      </w:r>
      <w:r w:rsidRPr="008C35C3">
        <w:rPr>
          <w:sz w:val="22"/>
        </w:rPr>
        <w:t xml:space="preserve"> por el istmo, que los cubre</w:t>
      </w:r>
      <w:r w:rsidR="00D32CDE">
        <w:rPr>
          <w:sz w:val="22"/>
        </w:rPr>
        <w:t>.</w:t>
      </w:r>
    </w:p>
    <w:p w:rsidR="008C35C3" w:rsidRPr="008C35C3" w:rsidRDefault="008C35C3" w:rsidP="008C35C3">
      <w:pPr>
        <w:rPr>
          <w:sz w:val="22"/>
        </w:rPr>
      </w:pPr>
    </w:p>
    <w:p w:rsidR="008C35C3" w:rsidRPr="008C35C3" w:rsidRDefault="008C35C3" w:rsidP="008C35C3">
      <w:pPr>
        <w:rPr>
          <w:sz w:val="22"/>
        </w:rPr>
      </w:pPr>
      <w:r w:rsidRPr="00D32CDE">
        <w:rPr>
          <w:b/>
          <w:sz w:val="22"/>
        </w:rPr>
        <w:t xml:space="preserve">La </w:t>
      </w:r>
      <w:r w:rsidR="00056123" w:rsidRPr="00D32CDE">
        <w:rPr>
          <w:b/>
          <w:sz w:val="22"/>
        </w:rPr>
        <w:t>glándula</w:t>
      </w:r>
      <w:r w:rsidRPr="00D32CDE">
        <w:rPr>
          <w:b/>
          <w:sz w:val="22"/>
        </w:rPr>
        <w:t xml:space="preserve"> tiroides</w:t>
      </w:r>
      <w:r w:rsidRPr="008C35C3">
        <w:rPr>
          <w:sz w:val="22"/>
        </w:rPr>
        <w:t xml:space="preserve"> puede palparse en </w:t>
      </w:r>
      <w:r w:rsidR="00D32CDE">
        <w:rPr>
          <w:sz w:val="22"/>
        </w:rPr>
        <w:t xml:space="preserve">relación a la tráquea, </w:t>
      </w:r>
      <w:r w:rsidR="00D32CDE" w:rsidRPr="00D32CDE">
        <w:rPr>
          <w:b/>
          <w:sz w:val="22"/>
        </w:rPr>
        <w:t>d</w:t>
      </w:r>
      <w:r w:rsidRPr="00D32CDE">
        <w:rPr>
          <w:b/>
          <w:sz w:val="22"/>
        </w:rPr>
        <w:t>elante (istmo) y lateral (</w:t>
      </w:r>
      <w:r w:rsidR="00056123" w:rsidRPr="00D32CDE">
        <w:rPr>
          <w:b/>
          <w:sz w:val="22"/>
        </w:rPr>
        <w:t>lóbulos</w:t>
      </w:r>
      <w:r w:rsidRPr="00D32CDE">
        <w:rPr>
          <w:b/>
          <w:sz w:val="22"/>
        </w:rPr>
        <w:t>)</w:t>
      </w:r>
      <w:r w:rsidR="00D32CDE">
        <w:rPr>
          <w:sz w:val="22"/>
        </w:rPr>
        <w:t xml:space="preserve"> y que degluta</w:t>
      </w:r>
      <w:r w:rsidRPr="00D32CDE">
        <w:rPr>
          <w:b/>
          <w:sz w:val="22"/>
        </w:rPr>
        <w:t>.</w:t>
      </w:r>
    </w:p>
    <w:p w:rsidR="008C35C3" w:rsidRPr="008C35C3" w:rsidRDefault="008C35C3" w:rsidP="008C35C3">
      <w:pPr>
        <w:rPr>
          <w:sz w:val="22"/>
        </w:rPr>
      </w:pPr>
    </w:p>
    <w:p w:rsidR="00D32CDE" w:rsidRDefault="008C35C3" w:rsidP="008C35C3">
      <w:pPr>
        <w:rPr>
          <w:sz w:val="22"/>
        </w:rPr>
      </w:pPr>
      <w:r w:rsidRPr="00D32CDE">
        <w:rPr>
          <w:b/>
          <w:sz w:val="22"/>
        </w:rPr>
        <w:t xml:space="preserve">La </w:t>
      </w:r>
      <w:r w:rsidR="00056123" w:rsidRPr="00D32CDE">
        <w:rPr>
          <w:b/>
          <w:sz w:val="22"/>
        </w:rPr>
        <w:t>glándula</w:t>
      </w:r>
      <w:r w:rsidRPr="00D32CDE">
        <w:rPr>
          <w:b/>
          <w:sz w:val="22"/>
        </w:rPr>
        <w:t xml:space="preserve"> tiroides normal</w:t>
      </w:r>
      <w:r w:rsidRPr="008C35C3">
        <w:rPr>
          <w:sz w:val="22"/>
        </w:rPr>
        <w:t xml:space="preserve"> </w:t>
      </w:r>
      <w:r w:rsidR="00D32CDE">
        <w:rPr>
          <w:sz w:val="22"/>
        </w:rPr>
        <w:t xml:space="preserve">en mujer, </w:t>
      </w:r>
      <w:r w:rsidRPr="008C35C3">
        <w:rPr>
          <w:sz w:val="22"/>
        </w:rPr>
        <w:t xml:space="preserve">es visible en menstruaciones y embarazos. </w:t>
      </w:r>
    </w:p>
    <w:p w:rsidR="008C35C3" w:rsidRPr="008C35C3" w:rsidRDefault="008C35C3" w:rsidP="008C35C3">
      <w:pPr>
        <w:rPr>
          <w:sz w:val="22"/>
        </w:rPr>
      </w:pPr>
    </w:p>
    <w:p w:rsidR="008C35C3" w:rsidRPr="008C35C3" w:rsidRDefault="008C35C3" w:rsidP="008C35C3">
      <w:pPr>
        <w:rPr>
          <w:sz w:val="22"/>
        </w:rPr>
      </w:pPr>
      <w:r w:rsidRPr="00D32CDE">
        <w:rPr>
          <w:b/>
          <w:sz w:val="22"/>
        </w:rPr>
        <w:t>El istmo de g. tiroides</w:t>
      </w:r>
      <w:r w:rsidRPr="008C35C3">
        <w:rPr>
          <w:sz w:val="22"/>
        </w:rPr>
        <w:t xml:space="preserve"> inferior a cartílago cricoides (1.25 cm </w:t>
      </w:r>
      <w:r w:rsidR="00D32CDE">
        <w:rPr>
          <w:sz w:val="22"/>
        </w:rPr>
        <w:t xml:space="preserve">a </w:t>
      </w:r>
      <w:r w:rsidRPr="008C35C3">
        <w:rPr>
          <w:sz w:val="22"/>
        </w:rPr>
        <w:t xml:space="preserve">cada línea media) se puede palpar sobre la línea media bajo arco de cricoides </w:t>
      </w:r>
      <w:r w:rsidR="00A20E6A">
        <w:rPr>
          <w:sz w:val="22"/>
        </w:rPr>
        <w:t>al</w:t>
      </w:r>
      <w:r w:rsidRPr="008C35C3">
        <w:rPr>
          <w:sz w:val="22"/>
        </w:rPr>
        <w:t xml:space="preserve"> deglutir</w:t>
      </w:r>
    </w:p>
    <w:p w:rsidR="008C35C3" w:rsidRPr="008C35C3" w:rsidRDefault="008C35C3" w:rsidP="008C35C3">
      <w:pPr>
        <w:rPr>
          <w:sz w:val="22"/>
        </w:rPr>
      </w:pPr>
    </w:p>
    <w:p w:rsidR="008C35C3" w:rsidRPr="00CA7387" w:rsidRDefault="008C35C3" w:rsidP="008C35C3">
      <w:pPr>
        <w:rPr>
          <w:b/>
          <w:sz w:val="22"/>
        </w:rPr>
      </w:pPr>
      <w:r w:rsidRPr="00CA7387">
        <w:rPr>
          <w:b/>
          <w:sz w:val="22"/>
        </w:rPr>
        <w:t>La anatomía de superficie de cara post</w:t>
      </w:r>
      <w:r w:rsidR="00CA7387" w:rsidRPr="00CA7387">
        <w:rPr>
          <w:b/>
          <w:sz w:val="22"/>
        </w:rPr>
        <w:t>erior</w:t>
      </w:r>
      <w:r w:rsidRPr="00CA7387">
        <w:rPr>
          <w:b/>
          <w:sz w:val="22"/>
        </w:rPr>
        <w:t xml:space="preserve"> del cuello:</w:t>
      </w:r>
    </w:p>
    <w:p w:rsidR="008C35C3" w:rsidRPr="00CA7387" w:rsidRDefault="008C35C3" w:rsidP="00CA7387">
      <w:pPr>
        <w:pStyle w:val="Prrafodelista"/>
        <w:numPr>
          <w:ilvl w:val="0"/>
          <w:numId w:val="61"/>
        </w:numPr>
        <w:rPr>
          <w:sz w:val="22"/>
        </w:rPr>
      </w:pPr>
      <w:r w:rsidRPr="00CA7387">
        <w:rPr>
          <w:b/>
          <w:sz w:val="22"/>
        </w:rPr>
        <w:t>A</w:t>
      </w:r>
      <w:r w:rsidR="00CA7387" w:rsidRPr="00CA7387">
        <w:rPr>
          <w:b/>
          <w:sz w:val="22"/>
        </w:rPr>
        <w:t>pófisis</w:t>
      </w:r>
      <w:r w:rsidRPr="00CA7387">
        <w:rPr>
          <w:b/>
          <w:sz w:val="22"/>
        </w:rPr>
        <w:t xml:space="preserve"> espinosas C6 y C7</w:t>
      </w:r>
      <w:r w:rsidRPr="00CA7387">
        <w:rPr>
          <w:sz w:val="22"/>
        </w:rPr>
        <w:t xml:space="preserve"> palpar cuello flexionado</w:t>
      </w:r>
    </w:p>
    <w:p w:rsidR="008C35C3" w:rsidRPr="00CA7387" w:rsidRDefault="00CA7387" w:rsidP="00CA7387">
      <w:pPr>
        <w:pStyle w:val="Prrafodelista"/>
        <w:numPr>
          <w:ilvl w:val="0"/>
          <w:numId w:val="61"/>
        </w:numPr>
        <w:rPr>
          <w:sz w:val="22"/>
        </w:rPr>
      </w:pPr>
      <w:r w:rsidRPr="00CA7387">
        <w:rPr>
          <w:b/>
          <w:sz w:val="22"/>
        </w:rPr>
        <w:t>Apófisis</w:t>
      </w:r>
      <w:r w:rsidR="008C35C3" w:rsidRPr="00CA7387">
        <w:rPr>
          <w:b/>
          <w:sz w:val="22"/>
        </w:rPr>
        <w:t xml:space="preserve"> transversas C1, C6 y C7</w:t>
      </w:r>
      <w:r w:rsidR="008C35C3" w:rsidRPr="00CA7387">
        <w:rPr>
          <w:sz w:val="22"/>
        </w:rPr>
        <w:t xml:space="preserve"> palpables</w:t>
      </w:r>
    </w:p>
    <w:p w:rsidR="0062404A" w:rsidRPr="00CA7387" w:rsidRDefault="008C35C3" w:rsidP="00CA7387">
      <w:pPr>
        <w:pStyle w:val="Prrafodelista"/>
        <w:numPr>
          <w:ilvl w:val="0"/>
          <w:numId w:val="61"/>
        </w:numPr>
        <w:rPr>
          <w:sz w:val="22"/>
        </w:rPr>
      </w:pPr>
      <w:r w:rsidRPr="00CA7387">
        <w:rPr>
          <w:b/>
          <w:sz w:val="22"/>
        </w:rPr>
        <w:t>Tubérculos C1</w:t>
      </w:r>
      <w:r w:rsidRPr="00CA7387">
        <w:rPr>
          <w:sz w:val="22"/>
        </w:rPr>
        <w:t xml:space="preserve"> presión </w:t>
      </w:r>
      <w:proofErr w:type="spellStart"/>
      <w:r w:rsidRPr="00CA7387">
        <w:rPr>
          <w:sz w:val="22"/>
        </w:rPr>
        <w:t>posteroinf</w:t>
      </w:r>
      <w:r w:rsidR="00CA7387" w:rsidRPr="00CA7387">
        <w:rPr>
          <w:sz w:val="22"/>
        </w:rPr>
        <w:t>erior</w:t>
      </w:r>
      <w:proofErr w:type="spellEnd"/>
      <w:r w:rsidRPr="00CA7387">
        <w:rPr>
          <w:sz w:val="22"/>
        </w:rPr>
        <w:t xml:space="preserve"> a apófisis mastoides.</w:t>
      </w:r>
    </w:p>
    <w:p w:rsidR="0062404A" w:rsidRDefault="0062404A" w:rsidP="008F2759">
      <w:pPr>
        <w:rPr>
          <w:sz w:val="22"/>
        </w:rPr>
      </w:pPr>
    </w:p>
    <w:p w:rsidR="0062404A" w:rsidRDefault="0062404A" w:rsidP="008F2759">
      <w:pPr>
        <w:rPr>
          <w:sz w:val="22"/>
        </w:rPr>
      </w:pPr>
      <w:bookmarkStart w:id="0" w:name="_GoBack"/>
      <w:bookmarkEnd w:id="0"/>
    </w:p>
    <w:sectPr w:rsidR="0062404A" w:rsidSect="00E05738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75C" w:rsidRDefault="0065775C" w:rsidP="0047172E">
      <w:r>
        <w:separator/>
      </w:r>
    </w:p>
  </w:endnote>
  <w:endnote w:type="continuationSeparator" w:id="0">
    <w:p w:rsidR="0065775C" w:rsidRDefault="0065775C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F8" w:rsidRDefault="001764F8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75C" w:rsidRDefault="0065775C" w:rsidP="0047172E">
      <w:r>
        <w:separator/>
      </w:r>
    </w:p>
  </w:footnote>
  <w:footnote w:type="continuationSeparator" w:id="0">
    <w:p w:rsidR="0065775C" w:rsidRDefault="0065775C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F8" w:rsidRDefault="001764F8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67C335C9" wp14:editId="46F35A87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1764F8" w:rsidRDefault="001764F8" w:rsidP="0047172E">
    <w:pPr>
      <w:pStyle w:val="Encabezado"/>
    </w:pPr>
    <w:r>
      <w:t>Facultad de Ciencias Médicas, CUM</w:t>
    </w:r>
  </w:p>
  <w:p w:rsidR="001764F8" w:rsidRDefault="001764F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6E3"/>
    <w:multiLevelType w:val="hybridMultilevel"/>
    <w:tmpl w:val="9E66299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E1A06"/>
    <w:multiLevelType w:val="hybridMultilevel"/>
    <w:tmpl w:val="2AE6184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25E60"/>
    <w:multiLevelType w:val="hybridMultilevel"/>
    <w:tmpl w:val="853E3F5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820E9"/>
    <w:multiLevelType w:val="hybridMultilevel"/>
    <w:tmpl w:val="9352278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515F2"/>
    <w:multiLevelType w:val="hybridMultilevel"/>
    <w:tmpl w:val="5AF4AD7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2149B"/>
    <w:multiLevelType w:val="hybridMultilevel"/>
    <w:tmpl w:val="7D583100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57EE4"/>
    <w:multiLevelType w:val="hybridMultilevel"/>
    <w:tmpl w:val="9B5490D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731D3A"/>
    <w:multiLevelType w:val="hybridMultilevel"/>
    <w:tmpl w:val="FF6219F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A5043E"/>
    <w:multiLevelType w:val="hybridMultilevel"/>
    <w:tmpl w:val="D76CFF3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6966CB"/>
    <w:multiLevelType w:val="hybridMultilevel"/>
    <w:tmpl w:val="8D7A04A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4F7971"/>
    <w:multiLevelType w:val="hybridMultilevel"/>
    <w:tmpl w:val="496E750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C45D1"/>
    <w:multiLevelType w:val="hybridMultilevel"/>
    <w:tmpl w:val="5EEAA13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797C26"/>
    <w:multiLevelType w:val="hybridMultilevel"/>
    <w:tmpl w:val="266A391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8A7DE5"/>
    <w:multiLevelType w:val="hybridMultilevel"/>
    <w:tmpl w:val="3B42D3F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850E57"/>
    <w:multiLevelType w:val="hybridMultilevel"/>
    <w:tmpl w:val="8D8239A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A8C12DD"/>
    <w:multiLevelType w:val="hybridMultilevel"/>
    <w:tmpl w:val="A06E12B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DBB44DC"/>
    <w:multiLevelType w:val="hybridMultilevel"/>
    <w:tmpl w:val="E460EF1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EB5408E"/>
    <w:multiLevelType w:val="hybridMultilevel"/>
    <w:tmpl w:val="B1DE205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4C454D"/>
    <w:multiLevelType w:val="hybridMultilevel"/>
    <w:tmpl w:val="9636111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335B16"/>
    <w:multiLevelType w:val="hybridMultilevel"/>
    <w:tmpl w:val="2CE2534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DC29F8"/>
    <w:multiLevelType w:val="hybridMultilevel"/>
    <w:tmpl w:val="B88E96F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6A4689"/>
    <w:multiLevelType w:val="hybridMultilevel"/>
    <w:tmpl w:val="5A806FD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B41F3F"/>
    <w:multiLevelType w:val="hybridMultilevel"/>
    <w:tmpl w:val="BDACEF0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5733CF"/>
    <w:multiLevelType w:val="hybridMultilevel"/>
    <w:tmpl w:val="ABF8EDA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BB2F79"/>
    <w:multiLevelType w:val="hybridMultilevel"/>
    <w:tmpl w:val="8AEAC820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8F0DFE"/>
    <w:multiLevelType w:val="hybridMultilevel"/>
    <w:tmpl w:val="AC6637A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6A28A1"/>
    <w:multiLevelType w:val="hybridMultilevel"/>
    <w:tmpl w:val="BE2AE1BA"/>
    <w:lvl w:ilvl="0" w:tplc="10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08A20D5"/>
    <w:multiLevelType w:val="hybridMultilevel"/>
    <w:tmpl w:val="6C349B8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2668F0"/>
    <w:multiLevelType w:val="hybridMultilevel"/>
    <w:tmpl w:val="0BD6869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AC9472F"/>
    <w:multiLevelType w:val="hybridMultilevel"/>
    <w:tmpl w:val="586EC84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536D64"/>
    <w:multiLevelType w:val="hybridMultilevel"/>
    <w:tmpl w:val="EA2896F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DD40478"/>
    <w:multiLevelType w:val="hybridMultilevel"/>
    <w:tmpl w:val="3FF4FF9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E97DDE"/>
    <w:multiLevelType w:val="hybridMultilevel"/>
    <w:tmpl w:val="1D0CD57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873F57"/>
    <w:multiLevelType w:val="hybridMultilevel"/>
    <w:tmpl w:val="4F2A835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6B4EEC"/>
    <w:multiLevelType w:val="hybridMultilevel"/>
    <w:tmpl w:val="FD1601F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0D5E5C"/>
    <w:multiLevelType w:val="hybridMultilevel"/>
    <w:tmpl w:val="5AE0D6F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3724CA"/>
    <w:multiLevelType w:val="hybridMultilevel"/>
    <w:tmpl w:val="E8D4D2E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AA1008"/>
    <w:multiLevelType w:val="hybridMultilevel"/>
    <w:tmpl w:val="82463EC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B51C4F"/>
    <w:multiLevelType w:val="hybridMultilevel"/>
    <w:tmpl w:val="8884B6B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9F281E"/>
    <w:multiLevelType w:val="hybridMultilevel"/>
    <w:tmpl w:val="71C4062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F87136"/>
    <w:multiLevelType w:val="hybridMultilevel"/>
    <w:tmpl w:val="FA88F64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8C29C3"/>
    <w:multiLevelType w:val="hybridMultilevel"/>
    <w:tmpl w:val="C7F6B08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DAE1475"/>
    <w:multiLevelType w:val="hybridMultilevel"/>
    <w:tmpl w:val="14C2C2D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DF84D18"/>
    <w:multiLevelType w:val="hybridMultilevel"/>
    <w:tmpl w:val="ABB4994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1595393"/>
    <w:multiLevelType w:val="hybridMultilevel"/>
    <w:tmpl w:val="FD44D77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30032C7"/>
    <w:multiLevelType w:val="hybridMultilevel"/>
    <w:tmpl w:val="8762456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3E1776F"/>
    <w:multiLevelType w:val="hybridMultilevel"/>
    <w:tmpl w:val="45AA1CB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6830DE6"/>
    <w:multiLevelType w:val="hybridMultilevel"/>
    <w:tmpl w:val="CABC425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7AE4EA9"/>
    <w:multiLevelType w:val="hybridMultilevel"/>
    <w:tmpl w:val="D078400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CFC40B0"/>
    <w:multiLevelType w:val="hybridMultilevel"/>
    <w:tmpl w:val="B11C269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FE914F6"/>
    <w:multiLevelType w:val="hybridMultilevel"/>
    <w:tmpl w:val="C884FF6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031496A"/>
    <w:multiLevelType w:val="hybridMultilevel"/>
    <w:tmpl w:val="6E7018B4"/>
    <w:lvl w:ilvl="0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71DD790E"/>
    <w:multiLevelType w:val="hybridMultilevel"/>
    <w:tmpl w:val="B4C2EBD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722F3A15"/>
    <w:multiLevelType w:val="hybridMultilevel"/>
    <w:tmpl w:val="F8C8C8D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5D36BE8"/>
    <w:multiLevelType w:val="hybridMultilevel"/>
    <w:tmpl w:val="F83A718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765F5C08"/>
    <w:multiLevelType w:val="hybridMultilevel"/>
    <w:tmpl w:val="CA604CC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74607A4"/>
    <w:multiLevelType w:val="hybridMultilevel"/>
    <w:tmpl w:val="93F473B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E224116"/>
    <w:multiLevelType w:val="hybridMultilevel"/>
    <w:tmpl w:val="450C305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F907A3C"/>
    <w:multiLevelType w:val="hybridMultilevel"/>
    <w:tmpl w:val="56BA81C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FA7001C"/>
    <w:multiLevelType w:val="hybridMultilevel"/>
    <w:tmpl w:val="A086B32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FED7256"/>
    <w:multiLevelType w:val="hybridMultilevel"/>
    <w:tmpl w:val="1A7E9EE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7"/>
  </w:num>
  <w:num w:numId="3">
    <w:abstractNumId w:val="60"/>
  </w:num>
  <w:num w:numId="4">
    <w:abstractNumId w:val="39"/>
  </w:num>
  <w:num w:numId="5">
    <w:abstractNumId w:val="45"/>
  </w:num>
  <w:num w:numId="6">
    <w:abstractNumId w:val="47"/>
  </w:num>
  <w:num w:numId="7">
    <w:abstractNumId w:val="41"/>
  </w:num>
  <w:num w:numId="8">
    <w:abstractNumId w:val="8"/>
  </w:num>
  <w:num w:numId="9">
    <w:abstractNumId w:val="5"/>
  </w:num>
  <w:num w:numId="10">
    <w:abstractNumId w:val="31"/>
  </w:num>
  <w:num w:numId="11">
    <w:abstractNumId w:val="18"/>
  </w:num>
  <w:num w:numId="12">
    <w:abstractNumId w:val="24"/>
  </w:num>
  <w:num w:numId="13">
    <w:abstractNumId w:val="59"/>
  </w:num>
  <w:num w:numId="14">
    <w:abstractNumId w:val="13"/>
  </w:num>
  <w:num w:numId="15">
    <w:abstractNumId w:val="14"/>
  </w:num>
  <w:num w:numId="16">
    <w:abstractNumId w:val="17"/>
  </w:num>
  <w:num w:numId="17">
    <w:abstractNumId w:val="37"/>
  </w:num>
  <w:num w:numId="18">
    <w:abstractNumId w:val="6"/>
  </w:num>
  <w:num w:numId="19">
    <w:abstractNumId w:val="52"/>
  </w:num>
  <w:num w:numId="20">
    <w:abstractNumId w:val="27"/>
  </w:num>
  <w:num w:numId="21">
    <w:abstractNumId w:val="29"/>
  </w:num>
  <w:num w:numId="22">
    <w:abstractNumId w:val="58"/>
  </w:num>
  <w:num w:numId="23">
    <w:abstractNumId w:val="38"/>
  </w:num>
  <w:num w:numId="24">
    <w:abstractNumId w:val="23"/>
  </w:num>
  <w:num w:numId="25">
    <w:abstractNumId w:val="34"/>
  </w:num>
  <w:num w:numId="26">
    <w:abstractNumId w:val="32"/>
  </w:num>
  <w:num w:numId="27">
    <w:abstractNumId w:val="35"/>
  </w:num>
  <w:num w:numId="28">
    <w:abstractNumId w:val="2"/>
  </w:num>
  <w:num w:numId="29">
    <w:abstractNumId w:val="3"/>
  </w:num>
  <w:num w:numId="30">
    <w:abstractNumId w:val="15"/>
  </w:num>
  <w:num w:numId="31">
    <w:abstractNumId w:val="25"/>
  </w:num>
  <w:num w:numId="32">
    <w:abstractNumId w:val="20"/>
  </w:num>
  <w:num w:numId="33">
    <w:abstractNumId w:val="10"/>
  </w:num>
  <w:num w:numId="34">
    <w:abstractNumId w:val="12"/>
  </w:num>
  <w:num w:numId="35">
    <w:abstractNumId w:val="7"/>
  </w:num>
  <w:num w:numId="36">
    <w:abstractNumId w:val="49"/>
  </w:num>
  <w:num w:numId="37">
    <w:abstractNumId w:val="0"/>
  </w:num>
  <w:num w:numId="38">
    <w:abstractNumId w:val="30"/>
  </w:num>
  <w:num w:numId="39">
    <w:abstractNumId w:val="43"/>
  </w:num>
  <w:num w:numId="40">
    <w:abstractNumId w:val="9"/>
  </w:num>
  <w:num w:numId="41">
    <w:abstractNumId w:val="46"/>
  </w:num>
  <w:num w:numId="42">
    <w:abstractNumId w:val="55"/>
  </w:num>
  <w:num w:numId="43">
    <w:abstractNumId w:val="54"/>
  </w:num>
  <w:num w:numId="44">
    <w:abstractNumId w:val="51"/>
  </w:num>
  <w:num w:numId="45">
    <w:abstractNumId w:val="36"/>
  </w:num>
  <w:num w:numId="46">
    <w:abstractNumId w:val="11"/>
  </w:num>
  <w:num w:numId="47">
    <w:abstractNumId w:val="44"/>
  </w:num>
  <w:num w:numId="48">
    <w:abstractNumId w:val="40"/>
  </w:num>
  <w:num w:numId="49">
    <w:abstractNumId w:val="4"/>
  </w:num>
  <w:num w:numId="50">
    <w:abstractNumId w:val="26"/>
  </w:num>
  <w:num w:numId="51">
    <w:abstractNumId w:val="28"/>
  </w:num>
  <w:num w:numId="52">
    <w:abstractNumId w:val="16"/>
  </w:num>
  <w:num w:numId="53">
    <w:abstractNumId w:val="22"/>
  </w:num>
  <w:num w:numId="54">
    <w:abstractNumId w:val="53"/>
  </w:num>
  <w:num w:numId="55">
    <w:abstractNumId w:val="33"/>
  </w:num>
  <w:num w:numId="56">
    <w:abstractNumId w:val="42"/>
  </w:num>
  <w:num w:numId="57">
    <w:abstractNumId w:val="48"/>
  </w:num>
  <w:num w:numId="58">
    <w:abstractNumId w:val="1"/>
  </w:num>
  <w:num w:numId="59">
    <w:abstractNumId w:val="56"/>
  </w:num>
  <w:num w:numId="60">
    <w:abstractNumId w:val="50"/>
  </w:num>
  <w:num w:numId="61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59"/>
    <w:rsid w:val="0000549F"/>
    <w:rsid w:val="000244C0"/>
    <w:rsid w:val="00027000"/>
    <w:rsid w:val="00042B6D"/>
    <w:rsid w:val="00043527"/>
    <w:rsid w:val="00051045"/>
    <w:rsid w:val="000534D8"/>
    <w:rsid w:val="00056123"/>
    <w:rsid w:val="00065D57"/>
    <w:rsid w:val="00077ED5"/>
    <w:rsid w:val="000B5F81"/>
    <w:rsid w:val="000F0935"/>
    <w:rsid w:val="000F25D3"/>
    <w:rsid w:val="00110813"/>
    <w:rsid w:val="00116026"/>
    <w:rsid w:val="0017154C"/>
    <w:rsid w:val="00172774"/>
    <w:rsid w:val="00174502"/>
    <w:rsid w:val="001764F8"/>
    <w:rsid w:val="001A2C81"/>
    <w:rsid w:val="001A4AAE"/>
    <w:rsid w:val="001A78F3"/>
    <w:rsid w:val="001B1D6F"/>
    <w:rsid w:val="001F228A"/>
    <w:rsid w:val="00216C6D"/>
    <w:rsid w:val="002271D9"/>
    <w:rsid w:val="00227F71"/>
    <w:rsid w:val="00253471"/>
    <w:rsid w:val="00253579"/>
    <w:rsid w:val="00283062"/>
    <w:rsid w:val="00283319"/>
    <w:rsid w:val="00283B07"/>
    <w:rsid w:val="0029155E"/>
    <w:rsid w:val="002A0158"/>
    <w:rsid w:val="002B1AD0"/>
    <w:rsid w:val="002B3760"/>
    <w:rsid w:val="002D65A0"/>
    <w:rsid w:val="002F0546"/>
    <w:rsid w:val="002F5521"/>
    <w:rsid w:val="00302350"/>
    <w:rsid w:val="0030277F"/>
    <w:rsid w:val="00316495"/>
    <w:rsid w:val="003309EF"/>
    <w:rsid w:val="0034041C"/>
    <w:rsid w:val="00345709"/>
    <w:rsid w:val="003550BB"/>
    <w:rsid w:val="00360DE4"/>
    <w:rsid w:val="0037394D"/>
    <w:rsid w:val="00386B89"/>
    <w:rsid w:val="0038712C"/>
    <w:rsid w:val="003A4659"/>
    <w:rsid w:val="003C4581"/>
    <w:rsid w:val="003C49F2"/>
    <w:rsid w:val="003E0C52"/>
    <w:rsid w:val="003E221F"/>
    <w:rsid w:val="003E5419"/>
    <w:rsid w:val="003E7FF7"/>
    <w:rsid w:val="003F59C9"/>
    <w:rsid w:val="00421CB1"/>
    <w:rsid w:val="004366CA"/>
    <w:rsid w:val="004444EC"/>
    <w:rsid w:val="0047172E"/>
    <w:rsid w:val="004C136C"/>
    <w:rsid w:val="004C7D7D"/>
    <w:rsid w:val="004E4CD7"/>
    <w:rsid w:val="004F3D62"/>
    <w:rsid w:val="004F5DA3"/>
    <w:rsid w:val="004F72BA"/>
    <w:rsid w:val="00506B00"/>
    <w:rsid w:val="005155FD"/>
    <w:rsid w:val="00522016"/>
    <w:rsid w:val="00523A92"/>
    <w:rsid w:val="00531AE2"/>
    <w:rsid w:val="00542049"/>
    <w:rsid w:val="00552E86"/>
    <w:rsid w:val="005612FA"/>
    <w:rsid w:val="0056263F"/>
    <w:rsid w:val="005653C6"/>
    <w:rsid w:val="00572810"/>
    <w:rsid w:val="00576F8C"/>
    <w:rsid w:val="00577755"/>
    <w:rsid w:val="005831BD"/>
    <w:rsid w:val="00587A5B"/>
    <w:rsid w:val="0059156E"/>
    <w:rsid w:val="005A21FC"/>
    <w:rsid w:val="005C4E13"/>
    <w:rsid w:val="005D29AA"/>
    <w:rsid w:val="005D75F5"/>
    <w:rsid w:val="005E5B45"/>
    <w:rsid w:val="005F037B"/>
    <w:rsid w:val="005F20FA"/>
    <w:rsid w:val="005F3CF0"/>
    <w:rsid w:val="0062404A"/>
    <w:rsid w:val="00635959"/>
    <w:rsid w:val="006378FD"/>
    <w:rsid w:val="00637A50"/>
    <w:rsid w:val="0065775C"/>
    <w:rsid w:val="006715B7"/>
    <w:rsid w:val="00687BC9"/>
    <w:rsid w:val="006B5B3D"/>
    <w:rsid w:val="006C3EAD"/>
    <w:rsid w:val="006E56F2"/>
    <w:rsid w:val="006F6194"/>
    <w:rsid w:val="00704093"/>
    <w:rsid w:val="00704705"/>
    <w:rsid w:val="00704FE9"/>
    <w:rsid w:val="0071137C"/>
    <w:rsid w:val="007312B6"/>
    <w:rsid w:val="007366EB"/>
    <w:rsid w:val="007402BB"/>
    <w:rsid w:val="0078258F"/>
    <w:rsid w:val="00795FF6"/>
    <w:rsid w:val="007B2BE7"/>
    <w:rsid w:val="007C4D1C"/>
    <w:rsid w:val="007D078D"/>
    <w:rsid w:val="007E1F4B"/>
    <w:rsid w:val="007E7A57"/>
    <w:rsid w:val="008178D6"/>
    <w:rsid w:val="00820379"/>
    <w:rsid w:val="008741F6"/>
    <w:rsid w:val="008A1056"/>
    <w:rsid w:val="008B5BE2"/>
    <w:rsid w:val="008C35C3"/>
    <w:rsid w:val="008C3AB3"/>
    <w:rsid w:val="008C5F9B"/>
    <w:rsid w:val="008D162D"/>
    <w:rsid w:val="008D3965"/>
    <w:rsid w:val="008E06F9"/>
    <w:rsid w:val="008E2A70"/>
    <w:rsid w:val="008E2BF9"/>
    <w:rsid w:val="008E6088"/>
    <w:rsid w:val="008F2759"/>
    <w:rsid w:val="009005CE"/>
    <w:rsid w:val="0090265A"/>
    <w:rsid w:val="009108A2"/>
    <w:rsid w:val="0091553E"/>
    <w:rsid w:val="00921699"/>
    <w:rsid w:val="009244E6"/>
    <w:rsid w:val="00973BEB"/>
    <w:rsid w:val="009814E9"/>
    <w:rsid w:val="009930B5"/>
    <w:rsid w:val="009A17CE"/>
    <w:rsid w:val="009B2D9C"/>
    <w:rsid w:val="009D494C"/>
    <w:rsid w:val="009D4EF8"/>
    <w:rsid w:val="009E7F3F"/>
    <w:rsid w:val="00A03B32"/>
    <w:rsid w:val="00A20E6A"/>
    <w:rsid w:val="00A22A07"/>
    <w:rsid w:val="00A2592B"/>
    <w:rsid w:val="00A273D4"/>
    <w:rsid w:val="00A41A8D"/>
    <w:rsid w:val="00A61446"/>
    <w:rsid w:val="00A67AC5"/>
    <w:rsid w:val="00A77250"/>
    <w:rsid w:val="00A925BC"/>
    <w:rsid w:val="00A96761"/>
    <w:rsid w:val="00AC1608"/>
    <w:rsid w:val="00AD14A1"/>
    <w:rsid w:val="00AF2380"/>
    <w:rsid w:val="00B140B3"/>
    <w:rsid w:val="00B34354"/>
    <w:rsid w:val="00B767A2"/>
    <w:rsid w:val="00B775A6"/>
    <w:rsid w:val="00B974E0"/>
    <w:rsid w:val="00BA7640"/>
    <w:rsid w:val="00BA7FB9"/>
    <w:rsid w:val="00BC2D41"/>
    <w:rsid w:val="00BE3C22"/>
    <w:rsid w:val="00BE4B8F"/>
    <w:rsid w:val="00BF14CD"/>
    <w:rsid w:val="00C02C6E"/>
    <w:rsid w:val="00C111C4"/>
    <w:rsid w:val="00C120E1"/>
    <w:rsid w:val="00C27603"/>
    <w:rsid w:val="00C34B70"/>
    <w:rsid w:val="00C40918"/>
    <w:rsid w:val="00C57BB1"/>
    <w:rsid w:val="00C6202E"/>
    <w:rsid w:val="00C660C8"/>
    <w:rsid w:val="00C800C6"/>
    <w:rsid w:val="00C87882"/>
    <w:rsid w:val="00CA7387"/>
    <w:rsid w:val="00CB27DF"/>
    <w:rsid w:val="00CB565B"/>
    <w:rsid w:val="00CC1208"/>
    <w:rsid w:val="00CD08E6"/>
    <w:rsid w:val="00CD33AB"/>
    <w:rsid w:val="00CD3657"/>
    <w:rsid w:val="00CE1C60"/>
    <w:rsid w:val="00CF54C8"/>
    <w:rsid w:val="00D16DB7"/>
    <w:rsid w:val="00D24E33"/>
    <w:rsid w:val="00D32CDE"/>
    <w:rsid w:val="00D41839"/>
    <w:rsid w:val="00D447D7"/>
    <w:rsid w:val="00D60C5C"/>
    <w:rsid w:val="00D735E3"/>
    <w:rsid w:val="00D85C8C"/>
    <w:rsid w:val="00D85E86"/>
    <w:rsid w:val="00D96B4D"/>
    <w:rsid w:val="00DB3C40"/>
    <w:rsid w:val="00DC7500"/>
    <w:rsid w:val="00DD3ABE"/>
    <w:rsid w:val="00DF38D2"/>
    <w:rsid w:val="00E05738"/>
    <w:rsid w:val="00E061D0"/>
    <w:rsid w:val="00E11F82"/>
    <w:rsid w:val="00E20966"/>
    <w:rsid w:val="00E32470"/>
    <w:rsid w:val="00E36759"/>
    <w:rsid w:val="00E478C1"/>
    <w:rsid w:val="00E52912"/>
    <w:rsid w:val="00E666C7"/>
    <w:rsid w:val="00E7069F"/>
    <w:rsid w:val="00E75385"/>
    <w:rsid w:val="00E910BD"/>
    <w:rsid w:val="00EB741D"/>
    <w:rsid w:val="00EB7D2D"/>
    <w:rsid w:val="00EE106B"/>
    <w:rsid w:val="00F17782"/>
    <w:rsid w:val="00F34B29"/>
    <w:rsid w:val="00F34F1D"/>
    <w:rsid w:val="00F414CB"/>
    <w:rsid w:val="00F5672A"/>
    <w:rsid w:val="00F63B1A"/>
    <w:rsid w:val="00F66F1A"/>
    <w:rsid w:val="00F83971"/>
    <w:rsid w:val="00F86A99"/>
    <w:rsid w:val="00F916FC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0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30B5"/>
    <w:rPr>
      <w:rFonts w:asciiTheme="majorHAnsi" w:eastAsiaTheme="majorEastAsia" w:hAnsiTheme="majorHAnsi" w:cstheme="majorBidi"/>
      <w:b/>
      <w:bCs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506B0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160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6026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436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0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30B5"/>
    <w:rPr>
      <w:rFonts w:asciiTheme="majorHAnsi" w:eastAsiaTheme="majorEastAsia" w:hAnsiTheme="majorHAnsi" w:cstheme="majorBidi"/>
      <w:b/>
      <w:bCs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506B0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160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6026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436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1414</TotalTime>
  <Pages>18</Pages>
  <Words>4749</Words>
  <Characters>26121</Characters>
  <Application>Microsoft Office Word</Application>
  <DocSecurity>0</DocSecurity>
  <Lines>217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170</cp:revision>
  <dcterms:created xsi:type="dcterms:W3CDTF">2014-04-19T17:44:00Z</dcterms:created>
  <dcterms:modified xsi:type="dcterms:W3CDTF">2014-04-22T00:24:00Z</dcterms:modified>
</cp:coreProperties>
</file>